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EAEA"/>
  <w:body>
    <w:p w14:paraId="4822DF85" w14:textId="3E64271C" w:rsidR="00A453E7" w:rsidRDefault="00A453E7" w:rsidP="00A453E7">
      <w:pPr>
        <w:jc w:val="right"/>
      </w:pPr>
      <w:r>
        <w:rPr>
          <w:rFonts w:hint="eastAsia"/>
        </w:rPr>
        <w:t>最終更新</w:t>
      </w:r>
      <w:r>
        <w:t xml:space="preserve">　</w:t>
      </w:r>
      <w:r>
        <w:rPr>
          <w:rFonts w:hint="eastAsia"/>
        </w:rPr>
        <w:t>20</w:t>
      </w:r>
      <w:r w:rsidR="008E1432">
        <w:t>2</w:t>
      </w:r>
      <w:r w:rsidR="00163F43">
        <w:t>2</w:t>
      </w:r>
      <w:r>
        <w:rPr>
          <w:rFonts w:hint="eastAsia"/>
        </w:rPr>
        <w:t>.</w:t>
      </w:r>
      <w:r w:rsidR="00174BF9">
        <w:t>10</w:t>
      </w:r>
      <w:r>
        <w:rPr>
          <w:rFonts w:hint="eastAsia"/>
        </w:rPr>
        <w:t>.</w:t>
      </w:r>
      <w:r w:rsidR="00FD5C4D">
        <w:t>18</w:t>
      </w:r>
    </w:p>
    <w:p w14:paraId="7CE5CCE0" w14:textId="74551112" w:rsidR="00F80E76" w:rsidRDefault="00A66B9A" w:rsidP="00E322B3">
      <w:pPr>
        <w:pStyle w:val="1"/>
        <w:spacing w:afterLines="50" w:after="200"/>
      </w:pPr>
      <w:r>
        <w:rPr>
          <w:rFonts w:hint="eastAsia"/>
        </w:rPr>
        <w:t>ファイル</w:t>
      </w:r>
      <w:r w:rsidR="007F49F5">
        <w:rPr>
          <w:rFonts w:hint="eastAsia"/>
        </w:rPr>
        <w:t>のしくみ</w:t>
      </w:r>
    </w:p>
    <w:p w14:paraId="7E7CC477" w14:textId="67A17835" w:rsidR="0023223A" w:rsidRPr="0023223A" w:rsidRDefault="0023223A" w:rsidP="0023223A">
      <w:pPr>
        <w:jc w:val="right"/>
      </w:pPr>
      <w:r>
        <w:rPr>
          <w:rFonts w:hint="eastAsia"/>
        </w:rPr>
        <w:t>奈良教育大学　薮哲郎</w:t>
      </w:r>
    </w:p>
    <w:p w14:paraId="286C245A" w14:textId="77777777" w:rsidR="0023223A" w:rsidRDefault="0023223A" w:rsidP="00CF453F"/>
    <w:p w14:paraId="16F1AC3B" w14:textId="71F91484" w:rsidR="00FD1EC9" w:rsidRDefault="00FD1EC9" w:rsidP="00CF453F">
      <w:r>
        <w:rPr>
          <w:rFonts w:hint="eastAsia"/>
        </w:rPr>
        <w:t xml:space="preserve">　コンピュータ</w:t>
      </w:r>
      <w:r w:rsidR="00BF2AF8">
        <w:rPr>
          <w:rFonts w:hint="eastAsia"/>
        </w:rPr>
        <w:t>ー</w:t>
      </w:r>
      <w:r>
        <w:rPr>
          <w:rFonts w:hint="eastAsia"/>
        </w:rPr>
        <w:t>の</w:t>
      </w:r>
      <w:r>
        <w:t>仕組み</w:t>
      </w:r>
      <w:r>
        <w:rPr>
          <w:rFonts w:hint="eastAsia"/>
        </w:rPr>
        <w:t>を</w:t>
      </w:r>
      <w:r>
        <w:t>理解する上で一番重要なのが「ファイル」という概念です。スマホ</w:t>
      </w:r>
      <w:r>
        <w:rPr>
          <w:rFonts w:hint="eastAsia"/>
        </w:rPr>
        <w:t>（Android, iOS）</w:t>
      </w:r>
      <w:r>
        <w:t>では</w:t>
      </w:r>
      <w:r w:rsidR="001D0B19">
        <w:rPr>
          <w:rFonts w:hint="eastAsia"/>
        </w:rPr>
        <w:t>ユーザーが</w:t>
      </w:r>
      <w:r>
        <w:rPr>
          <w:rFonts w:hint="eastAsia"/>
        </w:rPr>
        <w:t>ファイルを</w:t>
      </w:r>
      <w:r w:rsidR="004A2E33">
        <w:rPr>
          <w:rFonts w:hint="eastAsia"/>
        </w:rPr>
        <w:t>直接</w:t>
      </w:r>
      <w:r>
        <w:t>操作</w:t>
      </w:r>
      <w:r w:rsidR="001D0B19">
        <w:rPr>
          <w:rFonts w:hint="eastAsia"/>
        </w:rPr>
        <w:t>することは</w:t>
      </w:r>
      <w:r w:rsidR="00BF2AF8">
        <w:rPr>
          <w:rFonts w:hint="eastAsia"/>
        </w:rPr>
        <w:t>で</w:t>
      </w:r>
      <w:r w:rsidR="001D0B19">
        <w:t>きません。</w:t>
      </w:r>
      <w:r w:rsidR="00BF2AF8">
        <w:rPr>
          <w:rFonts w:hint="eastAsia"/>
        </w:rPr>
        <w:t>アプリを介して操作します。</w:t>
      </w:r>
      <w:r w:rsidR="001D0B19">
        <w:rPr>
          <w:rFonts w:hint="eastAsia"/>
        </w:rPr>
        <w:t>それに</w:t>
      </w:r>
      <w:r w:rsidR="001D0B19">
        <w:t>対して、</w:t>
      </w:r>
      <w:r>
        <w:rPr>
          <w:rFonts w:hint="eastAsia"/>
        </w:rPr>
        <w:t>Windowsは</w:t>
      </w:r>
      <w:r w:rsidR="00BF2AF8">
        <w:rPr>
          <w:rFonts w:hint="eastAsia"/>
        </w:rPr>
        <w:t>エクスプローラーというアプリで</w:t>
      </w:r>
      <w:r>
        <w:t>ユーザ</w:t>
      </w:r>
      <w:r w:rsidR="001D0B19">
        <w:rPr>
          <w:rFonts w:hint="eastAsia"/>
        </w:rPr>
        <w:t>ー</w:t>
      </w:r>
      <w:r>
        <w:t>が</w:t>
      </w:r>
      <w:r w:rsidR="00BF2AF8">
        <w:rPr>
          <w:rFonts w:hint="eastAsia"/>
        </w:rPr>
        <w:t>直接</w:t>
      </w:r>
      <w:r>
        <w:t>ファイルを操作することを許しています。</w:t>
      </w:r>
      <w:r w:rsidR="005951CF">
        <w:rPr>
          <w:rFonts w:hint="eastAsia"/>
        </w:rPr>
        <w:t>M</w:t>
      </w:r>
      <w:r w:rsidR="005951CF">
        <w:t>ac OS</w:t>
      </w:r>
      <w:r w:rsidR="00163F43">
        <w:rPr>
          <w:rFonts w:hint="eastAsia"/>
        </w:rPr>
        <w:t>の自由度は</w:t>
      </w:r>
      <w:r w:rsidR="00BF2AF8">
        <w:rPr>
          <w:rFonts w:hint="eastAsia"/>
        </w:rPr>
        <w:t>Windowsとスマホの中間</w:t>
      </w:r>
      <w:r w:rsidR="00163F43">
        <w:rPr>
          <w:rFonts w:hint="eastAsia"/>
        </w:rPr>
        <w:t>くらいです</w:t>
      </w:r>
      <w:r w:rsidR="00BF2AF8">
        <w:rPr>
          <w:rFonts w:hint="eastAsia"/>
        </w:rPr>
        <w:t>。Mac OSではファインダーというアプリを使ってファイルを操作できますが、</w:t>
      </w:r>
      <w:r w:rsidR="005951CF">
        <w:rPr>
          <w:rFonts w:hint="eastAsia"/>
        </w:rPr>
        <w:t>Windowsに</w:t>
      </w:r>
      <w:r w:rsidR="005951CF">
        <w:t>比べるとブラックボックス化</w:t>
      </w:r>
      <w:r w:rsidR="00BF2AF8">
        <w:rPr>
          <w:rFonts w:hint="eastAsia"/>
        </w:rPr>
        <w:t>の度合いが大きいです。</w:t>
      </w:r>
    </w:p>
    <w:p w14:paraId="50691AD7" w14:textId="2A6E2550" w:rsidR="00F80E76" w:rsidRDefault="00FD1EC9" w:rsidP="00FD1EC9">
      <w:r>
        <w:rPr>
          <w:rFonts w:hint="eastAsia"/>
        </w:rPr>
        <w:t xml:space="preserve">　</w:t>
      </w:r>
      <w:r w:rsidR="00F80E76">
        <w:rPr>
          <w:rFonts w:hint="eastAsia"/>
        </w:rPr>
        <w:t>本</w:t>
      </w:r>
      <w:r w:rsidR="00BF2AF8">
        <w:rPr>
          <w:rFonts w:hint="eastAsia"/>
        </w:rPr>
        <w:t>実習ではWindowsについて学びます。Windowsで学んだことは、他のOSにも応用できます。</w:t>
      </w:r>
    </w:p>
    <w:p w14:paraId="5E9A31B9" w14:textId="329CBF1A" w:rsidR="00947B97" w:rsidRDefault="00947B97" w:rsidP="00955833">
      <w:pPr>
        <w:pStyle w:val="a9"/>
        <w:spacing w:before="400"/>
      </w:pPr>
      <w:r>
        <w:rPr>
          <w:rFonts w:hint="eastAsia"/>
        </w:rPr>
        <w:t>（</w:t>
      </w:r>
      <w:r w:rsidR="0023223A">
        <w:rPr>
          <w:rFonts w:hint="eastAsia"/>
        </w:rPr>
        <w:t>授業を受ける</w:t>
      </w:r>
      <w:r w:rsidR="00955833">
        <w:rPr>
          <w:rFonts w:hint="eastAsia"/>
        </w:rPr>
        <w:t>前に</w:t>
      </w:r>
      <w:r w:rsidR="0023223A">
        <w:rPr>
          <w:rFonts w:hint="eastAsia"/>
        </w:rPr>
        <w:t>以下のことを行っておいて下さい</w:t>
      </w:r>
      <w:r>
        <w:rPr>
          <w:rFonts w:hint="eastAsia"/>
        </w:rPr>
        <w:t>）</w:t>
      </w:r>
    </w:p>
    <w:p w14:paraId="3C837C39" w14:textId="465F5879" w:rsidR="00955833" w:rsidRDefault="0037733D" w:rsidP="00FD1EC9">
      <w:r>
        <w:rPr>
          <w:rFonts w:hint="eastAsia"/>
        </w:rPr>
        <w:t>(</w:t>
      </w:r>
      <w:r>
        <w:t>1)</w:t>
      </w:r>
      <w:r w:rsidR="00FD5C4D">
        <w:t xml:space="preserve"> </w:t>
      </w:r>
      <w:r w:rsidR="00FD5C4D">
        <w:rPr>
          <w:rFonts w:hint="eastAsia"/>
        </w:rPr>
        <w:t>自分のパソコンで受講する人は、</w:t>
      </w:r>
      <w:r w:rsidR="00947B97">
        <w:rPr>
          <w:rFonts w:hint="eastAsia"/>
        </w:rPr>
        <w:t>フリーのバイナリエディタF</w:t>
      </w:r>
      <w:r w:rsidR="00947B97">
        <w:t>avBinEdit</w:t>
      </w:r>
      <w:r w:rsidR="00947B97">
        <w:rPr>
          <w:rFonts w:hint="eastAsia"/>
        </w:rPr>
        <w:t>をインストールして</w:t>
      </w:r>
      <w:r w:rsidR="00955833">
        <w:rPr>
          <w:rFonts w:hint="eastAsia"/>
        </w:rPr>
        <w:t>ください。「F</w:t>
      </w:r>
      <w:r w:rsidR="00955833">
        <w:t>avBinEdit</w:t>
      </w:r>
      <w:r w:rsidR="00955833">
        <w:rPr>
          <w:rFonts w:hint="eastAsia"/>
        </w:rPr>
        <w:t>」で検索してベクターのサイトへ行き、</w:t>
      </w:r>
      <w:r w:rsidR="00955833" w:rsidRPr="00955833">
        <w:t>FavBinEdit-1-2-</w:t>
      </w:r>
      <w:r w:rsidR="00C20054">
        <w:rPr>
          <w:rFonts w:hint="eastAsia"/>
        </w:rPr>
        <w:t>5</w:t>
      </w:r>
      <w:r w:rsidR="00955833" w:rsidRPr="00955833">
        <w:t>.exe</w:t>
      </w:r>
      <w:r w:rsidR="00163F43">
        <w:rPr>
          <w:rFonts w:hint="eastAsia"/>
        </w:rPr>
        <w:t>（より新しいバージョンがある場合は新しいバージョンを選んで下さい）</w:t>
      </w:r>
      <w:r w:rsidR="00955833">
        <w:rPr>
          <w:rFonts w:hint="eastAsia"/>
        </w:rPr>
        <w:t>をダウンロードし、ダブルクリックしてインストールして下さい。</w:t>
      </w:r>
      <w:r w:rsidR="00947B97" w:rsidRPr="00947B97">
        <w:t>C:\Program Files (x86)\FavBinEdit</w:t>
      </w:r>
      <w:r w:rsidR="00947B97">
        <w:rPr>
          <w:rFonts w:hint="eastAsia"/>
        </w:rPr>
        <w:t>以下にインストールされます。</w:t>
      </w:r>
    </w:p>
    <w:p w14:paraId="7E1FD3E4" w14:textId="233D299A" w:rsidR="005F7C00" w:rsidRDefault="00955833" w:rsidP="00FD1EC9">
      <w:r>
        <w:rPr>
          <w:rFonts w:hint="eastAsia"/>
        </w:rPr>
        <w:t xml:space="preserve">　</w:t>
      </w:r>
      <w:r w:rsidR="00947B97">
        <w:rPr>
          <w:rFonts w:hint="eastAsia"/>
        </w:rPr>
        <w:t>自分のパソコンに余計なアプリをインストールしたくない人は、代わりにインストール不要のバイナリエディタS</w:t>
      </w:r>
      <w:r w:rsidR="00947B97">
        <w:t>tirling</w:t>
      </w:r>
      <w:r w:rsidR="00947B97">
        <w:rPr>
          <w:rFonts w:hint="eastAsia"/>
        </w:rPr>
        <w:t>を使って下さい。ただしS</w:t>
      </w:r>
      <w:r w:rsidR="00947B97">
        <w:t>tirling</w:t>
      </w:r>
      <w:r w:rsidR="00947B97">
        <w:rPr>
          <w:rFonts w:hint="eastAsia"/>
        </w:rPr>
        <w:t>を使うにはl</w:t>
      </w:r>
      <w:r w:rsidR="00947B97">
        <w:t>zh</w:t>
      </w:r>
      <w:r w:rsidR="00947B97">
        <w:rPr>
          <w:rFonts w:hint="eastAsia"/>
        </w:rPr>
        <w:t>ファイルを解凍する必要があり</w:t>
      </w:r>
      <w:r w:rsidR="004D2AC0">
        <w:rPr>
          <w:rFonts w:hint="eastAsia"/>
        </w:rPr>
        <w:t>ます。W</w:t>
      </w:r>
      <w:r w:rsidR="004D2AC0">
        <w:t>indows 10</w:t>
      </w:r>
      <w:r w:rsidR="004D2AC0">
        <w:rPr>
          <w:rFonts w:hint="eastAsia"/>
        </w:rPr>
        <w:t>ではデフォルトでl</w:t>
      </w:r>
      <w:r w:rsidR="004D2AC0">
        <w:t>zh</w:t>
      </w:r>
      <w:r w:rsidR="004D2AC0">
        <w:rPr>
          <w:rFonts w:hint="eastAsia"/>
        </w:rPr>
        <w:t>ファイルを解凍できないので、7</w:t>
      </w:r>
      <w:r w:rsidR="00947B97">
        <w:t>-zip</w:t>
      </w:r>
      <w:r w:rsidR="00947B97">
        <w:rPr>
          <w:rFonts w:hint="eastAsia"/>
        </w:rPr>
        <w:t>などのアプリ</w:t>
      </w:r>
      <w:r w:rsidR="00175CD3">
        <w:rPr>
          <w:rFonts w:hint="eastAsia"/>
        </w:rPr>
        <w:t>の</w:t>
      </w:r>
      <w:r w:rsidR="00947B97">
        <w:rPr>
          <w:rFonts w:hint="eastAsia"/>
        </w:rPr>
        <w:t>インストール</w:t>
      </w:r>
      <w:r w:rsidR="00175CD3">
        <w:rPr>
          <w:rFonts w:hint="eastAsia"/>
        </w:rPr>
        <w:t>が</w:t>
      </w:r>
      <w:r w:rsidR="00947B97">
        <w:rPr>
          <w:rFonts w:hint="eastAsia"/>
        </w:rPr>
        <w:t>必要</w:t>
      </w:r>
      <w:r w:rsidR="00175CD3">
        <w:rPr>
          <w:rFonts w:hint="eastAsia"/>
        </w:rPr>
        <w:t>です。結局、何かをインストールする必要があります。</w:t>
      </w:r>
      <w:r w:rsidR="005F7C00">
        <w:rPr>
          <w:rFonts w:hint="eastAsia"/>
        </w:rPr>
        <w:t>S</w:t>
      </w:r>
      <w:r w:rsidR="005F7C00">
        <w:t>tirling</w:t>
      </w:r>
      <w:r w:rsidR="005F7C00">
        <w:rPr>
          <w:rFonts w:hint="eastAsia"/>
        </w:rPr>
        <w:t>を使う人は本文中のF</w:t>
      </w:r>
      <w:r w:rsidR="005F7C00">
        <w:t>avBinEdit</w:t>
      </w:r>
      <w:r w:rsidR="005F7C00">
        <w:rPr>
          <w:rFonts w:hint="eastAsia"/>
        </w:rPr>
        <w:t>をS</w:t>
      </w:r>
      <w:r w:rsidR="005F7C00">
        <w:t>tirling</w:t>
      </w:r>
      <w:r w:rsidR="005F7C00">
        <w:rPr>
          <w:rFonts w:hint="eastAsia"/>
        </w:rPr>
        <w:t>に置き換えて下さい。</w:t>
      </w:r>
    </w:p>
    <w:p w14:paraId="7C71B6E8" w14:textId="2B1933B0" w:rsidR="00FD5C4D" w:rsidRDefault="00FD5C4D" w:rsidP="00FD1EC9">
      <w:r>
        <w:rPr>
          <w:rFonts w:hint="eastAsia"/>
        </w:rPr>
        <w:t xml:space="preserve">　情報館のパソコンで受講する人はXドライブのy</w:t>
      </w:r>
      <w:r>
        <w:t>abu\FavBinEdit</w:t>
      </w:r>
      <w:r>
        <w:rPr>
          <w:rFonts w:hint="eastAsia"/>
        </w:rPr>
        <w:t>の中のF</w:t>
      </w:r>
      <w:r>
        <w:t>avBinEdit.exe</w:t>
      </w:r>
      <w:r>
        <w:rPr>
          <w:rFonts w:hint="eastAsia"/>
        </w:rPr>
        <w:t>を起動して下さい。</w:t>
      </w:r>
    </w:p>
    <w:p w14:paraId="194DA109" w14:textId="5B05B5C8" w:rsidR="0037733D" w:rsidRDefault="0037733D" w:rsidP="00FD1EC9">
      <w:r>
        <w:rPr>
          <w:rFonts w:hint="eastAsia"/>
        </w:rPr>
        <w:t>(</w:t>
      </w:r>
      <w:r>
        <w:t xml:space="preserve">2) </w:t>
      </w:r>
      <w:r>
        <w:rPr>
          <w:rFonts w:hint="eastAsia"/>
        </w:rPr>
        <w:t>以下のファイルを「右クリック」→「対象をファイルに保存」で、ローカルのパソコンにダウンロードしておいて下さい。</w:t>
      </w:r>
    </w:p>
    <w:p w14:paraId="03257890" w14:textId="523BC38D" w:rsidR="0037733D" w:rsidRDefault="0037733D" w:rsidP="00FD1EC9">
      <w:r>
        <w:rPr>
          <w:rFonts w:hint="eastAsia"/>
        </w:rPr>
        <w:t xml:space="preserve">　</w:t>
      </w:r>
      <w:r w:rsidR="0023223A">
        <w:rPr>
          <w:rFonts w:hint="eastAsia"/>
        </w:rPr>
        <w:t>「</w:t>
      </w:r>
      <w:r>
        <w:t>sjis.txt</w:t>
      </w:r>
      <w:r w:rsidR="0023223A">
        <w:rPr>
          <w:rFonts w:hint="eastAsia"/>
        </w:rPr>
        <w:t>」「</w:t>
      </w:r>
      <w:r>
        <w:t>utf8.txt</w:t>
      </w:r>
      <w:r w:rsidR="0023223A">
        <w:rPr>
          <w:rFonts w:hint="eastAsia"/>
        </w:rPr>
        <w:t>」「</w:t>
      </w:r>
      <w:r>
        <w:t>a.bin</w:t>
      </w:r>
      <w:r w:rsidR="0023223A">
        <w:rPr>
          <w:rFonts w:hint="eastAsia"/>
        </w:rPr>
        <w:t>」</w:t>
      </w:r>
      <w:r>
        <w:rPr>
          <w:rFonts w:hint="eastAsia"/>
        </w:rPr>
        <w:t>「拡張子に結びつけられたe</w:t>
      </w:r>
      <w:r>
        <w:t>xe</w:t>
      </w:r>
      <w:r>
        <w:rPr>
          <w:rFonts w:hint="eastAsia"/>
        </w:rPr>
        <w:t>ファイルを調べる（s</w:t>
      </w:r>
      <w:r>
        <w:t>hell_exec.exe</w:t>
      </w:r>
      <w:r>
        <w:rPr>
          <w:rFonts w:hint="eastAsia"/>
        </w:rPr>
        <w:t xml:space="preserve">）」「システムフォルダなどの場所を表示する </w:t>
      </w:r>
      <w:r>
        <w:t>(kasou.exe)</w:t>
      </w:r>
      <w:r>
        <w:rPr>
          <w:rFonts w:hint="eastAsia"/>
        </w:rPr>
        <w:t>」「W</w:t>
      </w:r>
      <w:r>
        <w:t>ord</w:t>
      </w:r>
      <w:r>
        <w:rPr>
          <w:rFonts w:hint="eastAsia"/>
        </w:rPr>
        <w:t>ファイル」「E</w:t>
      </w:r>
      <w:r>
        <w:t>xcel</w:t>
      </w:r>
      <w:r>
        <w:rPr>
          <w:rFonts w:hint="eastAsia"/>
        </w:rPr>
        <w:t>ファイル」「Power</w:t>
      </w:r>
      <w:r>
        <w:t>Point</w:t>
      </w:r>
      <w:r>
        <w:rPr>
          <w:rFonts w:hint="eastAsia"/>
        </w:rPr>
        <w:t>ファイル」「テキストファイル」「h</w:t>
      </w:r>
      <w:r>
        <w:t>tml</w:t>
      </w:r>
      <w:r>
        <w:rPr>
          <w:rFonts w:hint="eastAsia"/>
        </w:rPr>
        <w:t>ファイル」「b</w:t>
      </w:r>
      <w:r>
        <w:t>itmap</w:t>
      </w:r>
      <w:r>
        <w:rPr>
          <w:rFonts w:hint="eastAsia"/>
        </w:rPr>
        <w:lastRenderedPageBreak/>
        <w:t>形式画像ファイル」「j</w:t>
      </w:r>
      <w:r>
        <w:t>peg</w:t>
      </w:r>
      <w:r>
        <w:rPr>
          <w:rFonts w:hint="eastAsia"/>
        </w:rPr>
        <w:t>形式画像ファイル」「P</w:t>
      </w:r>
      <w:r>
        <w:t>DF</w:t>
      </w:r>
      <w:r>
        <w:rPr>
          <w:rFonts w:hint="eastAsia"/>
        </w:rPr>
        <w:t>ファイル」</w:t>
      </w:r>
    </w:p>
    <w:p w14:paraId="6B3787EA" w14:textId="00FFDC07" w:rsidR="00F80E76" w:rsidRPr="00FD1EC9" w:rsidRDefault="00F80E76" w:rsidP="008E1432">
      <w:pPr>
        <w:pStyle w:val="2"/>
        <w:spacing w:before="400"/>
      </w:pPr>
      <w:r w:rsidRPr="00FD1EC9">
        <w:rPr>
          <w:rFonts w:hint="eastAsia"/>
        </w:rPr>
        <w:t>ファイルの</w:t>
      </w:r>
      <w:r w:rsidR="00E322B3">
        <w:rPr>
          <w:rFonts w:hint="eastAsia"/>
        </w:rPr>
        <w:t>分類</w:t>
      </w:r>
    </w:p>
    <w:p w14:paraId="4C6605BB" w14:textId="5C7A4C73" w:rsidR="00F80E76" w:rsidRDefault="00F80E76" w:rsidP="00CF453F">
      <w:r>
        <w:rPr>
          <w:rFonts w:hint="eastAsia"/>
        </w:rPr>
        <w:t xml:space="preserve">　</w:t>
      </w:r>
      <w:r w:rsidR="00BF2AF8">
        <w:rPr>
          <w:rFonts w:hint="eastAsia"/>
        </w:rPr>
        <w:t>コンピューターはアプリ、データなど全てを「ファイル」という単位で管理します。</w:t>
      </w:r>
      <w:r>
        <w:rPr>
          <w:rFonts w:hint="eastAsia"/>
        </w:rPr>
        <w:t>全てのファイルはバイト（0～255までの数値を表すことが出来る）</w:t>
      </w:r>
      <w:r w:rsidR="005021C2">
        <w:rPr>
          <w:rFonts w:hint="eastAsia"/>
        </w:rPr>
        <w:t>の</w:t>
      </w:r>
      <w:r>
        <w:rPr>
          <w:rFonts w:hint="eastAsia"/>
        </w:rPr>
        <w:t>羅列です。ファイルのイメージを</w:t>
      </w:r>
      <w:r w:rsidR="00FD1EC9">
        <w:fldChar w:fldCharType="begin"/>
      </w:r>
      <w:r w:rsidR="00FD1EC9">
        <w:instrText xml:space="preserve"> </w:instrText>
      </w:r>
      <w:r w:rsidR="00FD1EC9">
        <w:rPr>
          <w:rFonts w:hint="eastAsia"/>
        </w:rPr>
        <w:instrText>REF _Ref463456639 \h</w:instrText>
      </w:r>
      <w:r w:rsidR="00FD1EC9">
        <w:instrText xml:space="preserve"> </w:instrText>
      </w:r>
      <w:r w:rsidR="00FD1EC9">
        <w:fldChar w:fldCharType="separate"/>
      </w:r>
      <w:r w:rsidR="00E322B3">
        <w:rPr>
          <w:rFonts w:hint="eastAsia"/>
        </w:rPr>
        <w:t>図</w:t>
      </w:r>
      <w:r w:rsidR="00E322B3">
        <w:rPr>
          <w:noProof/>
        </w:rPr>
        <w:t>2</w:t>
      </w:r>
      <w:r w:rsidR="00E322B3">
        <w:t>.</w:t>
      </w:r>
      <w:r w:rsidR="00E322B3">
        <w:rPr>
          <w:noProof/>
        </w:rPr>
        <w:t>1</w:t>
      </w:r>
      <w:r w:rsidR="00FD1EC9">
        <w:fldChar w:fldCharType="end"/>
      </w:r>
      <w:r>
        <w:rPr>
          <w:rFonts w:hint="eastAsia"/>
        </w:rPr>
        <w:t>に示します。</w:t>
      </w:r>
    </w:p>
    <w:p w14:paraId="00F6BC2A" w14:textId="77777777" w:rsidR="00F80E76" w:rsidRDefault="004A2E33" w:rsidP="00645001">
      <w:pPr>
        <w:pStyle w:val="aa"/>
        <w:spacing w:before="400"/>
      </w:pPr>
      <w:r w:rsidRPr="004A2E33">
        <w:rPr>
          <w:noProof/>
        </w:rPr>
        <w:drawing>
          <wp:inline distT="0" distB="0" distL="0" distR="0" wp14:anchorId="33BA03D8" wp14:editId="5BD2ECBF">
            <wp:extent cx="4732170" cy="13974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7941" cy="1425763"/>
                    </a:xfrm>
                    <a:prstGeom prst="rect">
                      <a:avLst/>
                    </a:prstGeom>
                    <a:noFill/>
                    <a:ln>
                      <a:noFill/>
                    </a:ln>
                  </pic:spPr>
                </pic:pic>
              </a:graphicData>
            </a:graphic>
          </wp:inline>
        </w:drawing>
      </w:r>
    </w:p>
    <w:p w14:paraId="149D59F2" w14:textId="076C071A" w:rsidR="00645001" w:rsidRPr="005021C2" w:rsidRDefault="00FD1EC9" w:rsidP="00645001">
      <w:pPr>
        <w:pStyle w:val="ad"/>
      </w:pPr>
      <w:bookmarkStart w:id="0" w:name="_Ref463456639"/>
      <w:r>
        <w:rPr>
          <w:rFonts w:hint="eastAsia"/>
        </w:rPr>
        <w:t>図</w:t>
      </w:r>
      <w:r w:rsidR="004A7CC2">
        <w:fldChar w:fldCharType="begin"/>
      </w:r>
      <w:r w:rsidR="004A7CC2">
        <w:instrText xml:space="preserve"> </w:instrText>
      </w:r>
      <w:r w:rsidR="004A7CC2">
        <w:rPr>
          <w:rFonts w:hint="eastAsia"/>
        </w:rPr>
        <w:instrText>STYLEREF 1 \s</w:instrText>
      </w:r>
      <w:r w:rsidR="004A7CC2">
        <w:instrText xml:space="preserve"> </w:instrText>
      </w:r>
      <w:r w:rsidR="004A7CC2">
        <w:fldChar w:fldCharType="separate"/>
      </w:r>
      <w:r w:rsidR="00E322B3">
        <w:rPr>
          <w:noProof/>
        </w:rPr>
        <w:t>2</w:t>
      </w:r>
      <w:r w:rsidR="004A7CC2">
        <w:fldChar w:fldCharType="end"/>
      </w:r>
      <w:r w:rsidR="004A7CC2">
        <w:t>.</w:t>
      </w:r>
      <w:r w:rsidR="004A7CC2">
        <w:fldChar w:fldCharType="begin"/>
      </w:r>
      <w:r w:rsidR="004A7CC2">
        <w:instrText xml:space="preserve"> </w:instrText>
      </w:r>
      <w:r w:rsidR="004A7CC2">
        <w:rPr>
          <w:rFonts w:hint="eastAsia"/>
        </w:rPr>
        <w:instrText>SEQ 図 \* ARABIC \s 1</w:instrText>
      </w:r>
      <w:r w:rsidR="004A7CC2">
        <w:instrText xml:space="preserve"> </w:instrText>
      </w:r>
      <w:r w:rsidR="004A7CC2">
        <w:fldChar w:fldCharType="separate"/>
      </w:r>
      <w:r w:rsidR="00E322B3">
        <w:rPr>
          <w:noProof/>
        </w:rPr>
        <w:t>1</w:t>
      </w:r>
      <w:r w:rsidR="004A7CC2">
        <w:fldChar w:fldCharType="end"/>
      </w:r>
      <w:bookmarkEnd w:id="0"/>
      <w:r w:rsidR="00F80E76">
        <w:rPr>
          <w:rFonts w:hint="eastAsia"/>
        </w:rPr>
        <w:t xml:space="preserve">　ファイルのイメージ</w:t>
      </w:r>
    </w:p>
    <w:p w14:paraId="739065B7" w14:textId="238D0E72" w:rsidR="00767F90" w:rsidRPr="008E1432" w:rsidRDefault="00767F90" w:rsidP="008E1432">
      <w:pPr>
        <w:pStyle w:val="a9"/>
        <w:spacing w:before="400"/>
      </w:pPr>
      <w:r w:rsidRPr="008E1432">
        <w:rPr>
          <w:rFonts w:hint="eastAsia"/>
        </w:rPr>
        <w:t>課題</w:t>
      </w:r>
      <w:r w:rsidR="005B0FD6" w:rsidRPr="008E1432">
        <w:fldChar w:fldCharType="begin"/>
      </w:r>
      <w:r w:rsidR="005B0FD6" w:rsidRPr="008E1432">
        <w:instrText xml:space="preserve"> </w:instrText>
      </w:r>
      <w:r w:rsidR="005B0FD6" w:rsidRPr="008E1432">
        <w:rPr>
          <w:rFonts w:hint="eastAsia"/>
        </w:rPr>
        <w:instrText>SEQ 課題 \* ARABIC</w:instrText>
      </w:r>
      <w:r w:rsidR="005B0FD6" w:rsidRPr="008E1432">
        <w:instrText xml:space="preserve"> </w:instrText>
      </w:r>
      <w:r w:rsidR="005B0FD6" w:rsidRPr="008E1432">
        <w:fldChar w:fldCharType="separate"/>
      </w:r>
      <w:r w:rsidR="00E322B3">
        <w:rPr>
          <w:noProof/>
        </w:rPr>
        <w:t>1</w:t>
      </w:r>
      <w:r w:rsidR="005B0FD6" w:rsidRPr="008E1432">
        <w:fldChar w:fldCharType="end"/>
      </w:r>
    </w:p>
    <w:p w14:paraId="27D3669F" w14:textId="1BCEB19F" w:rsidR="00767F90" w:rsidRDefault="00524778" w:rsidP="00E322B3">
      <w:pPr>
        <w:pStyle w:val="20"/>
        <w:ind w:left="419" w:hanging="419"/>
      </w:pPr>
      <w:r>
        <w:rPr>
          <w:rFonts w:hint="eastAsia"/>
        </w:rPr>
        <w:t>(1)</w:t>
      </w:r>
      <w:r w:rsidR="00E322B3">
        <w:tab/>
      </w:r>
      <w:r w:rsidR="00F37919">
        <w:rPr>
          <w:rFonts w:hint="eastAsia"/>
        </w:rPr>
        <w:t>s</w:t>
      </w:r>
      <w:r w:rsidR="00D9350D">
        <w:t>jis</w:t>
      </w:r>
      <w:r w:rsidR="00F37919">
        <w:rPr>
          <w:rFonts w:hint="eastAsia"/>
        </w:rPr>
        <w:t>.txtを</w:t>
      </w:r>
      <w:r w:rsidR="00E322B3">
        <w:rPr>
          <w:rFonts w:hint="eastAsia"/>
        </w:rPr>
        <w:t>「右クリック」→「名前を付けて保存」し、</w:t>
      </w:r>
      <w:r w:rsidR="008E1432">
        <w:rPr>
          <w:rFonts w:hint="eastAsia"/>
        </w:rPr>
        <w:t>F</w:t>
      </w:r>
      <w:r w:rsidR="008E1432">
        <w:t>avBinEdit</w:t>
      </w:r>
      <w:r w:rsidR="00086B3C">
        <w:rPr>
          <w:rFonts w:hint="eastAsia"/>
        </w:rPr>
        <w:t>で</w:t>
      </w:r>
      <w:r w:rsidR="00F37919">
        <w:rPr>
          <w:rFonts w:hint="eastAsia"/>
        </w:rPr>
        <w:t>開きなさい。s</w:t>
      </w:r>
      <w:r w:rsidR="00D9350D">
        <w:t>jis</w:t>
      </w:r>
      <w:r w:rsidR="00F37919">
        <w:rPr>
          <w:rFonts w:hint="eastAsia"/>
        </w:rPr>
        <w:t>.</w:t>
      </w:r>
      <w:r w:rsidR="00F37919">
        <w:t>txt</w:t>
      </w:r>
      <w:r w:rsidR="00F37919">
        <w:rPr>
          <w:rFonts w:hint="eastAsia"/>
        </w:rPr>
        <w:t>の内容を</w:t>
      </w:r>
      <w:r w:rsidR="00767F90">
        <w:rPr>
          <w:rFonts w:hint="eastAsia"/>
        </w:rPr>
        <w:t>バイナリ</w:t>
      </w:r>
      <w:r w:rsidR="008E10FA">
        <w:rPr>
          <w:rFonts w:hint="eastAsia"/>
        </w:rPr>
        <w:t>（16進数の数値）</w:t>
      </w:r>
      <w:r w:rsidR="00767F90">
        <w:rPr>
          <w:rFonts w:hint="eastAsia"/>
        </w:rPr>
        <w:t>で表示し</w:t>
      </w:r>
      <w:r w:rsidR="00F37919">
        <w:rPr>
          <w:rFonts w:hint="eastAsia"/>
        </w:rPr>
        <w:t>ます。「</w:t>
      </w:r>
      <w:r w:rsidR="00767F90">
        <w:rPr>
          <w:rFonts w:hint="eastAsia"/>
        </w:rPr>
        <w:t>半角文字</w:t>
      </w:r>
      <w:r w:rsidR="00F37919">
        <w:rPr>
          <w:rFonts w:hint="eastAsia"/>
        </w:rPr>
        <w:t>の"</w:t>
      </w:r>
      <w:r w:rsidR="00767F90">
        <w:rPr>
          <w:rFonts w:hint="eastAsia"/>
        </w:rPr>
        <w:t>a</w:t>
      </w:r>
      <w:r w:rsidR="00F37919">
        <w:t>"</w:t>
      </w:r>
      <w:r w:rsidR="00F37919">
        <w:rPr>
          <w:rFonts w:hint="eastAsia"/>
        </w:rPr>
        <w:t>」「</w:t>
      </w:r>
      <w:r w:rsidR="00170642">
        <w:rPr>
          <w:rFonts w:hint="eastAsia"/>
        </w:rPr>
        <w:t>改行文字</w:t>
      </w:r>
      <w:r w:rsidR="00F37919">
        <w:rPr>
          <w:rFonts w:hint="eastAsia"/>
        </w:rPr>
        <w:t>」「全角文字の"あ"」がどのような</w:t>
      </w:r>
      <w:r w:rsidR="00767F90">
        <w:rPr>
          <w:rFonts w:hint="eastAsia"/>
        </w:rPr>
        <w:t>数値で表され</w:t>
      </w:r>
      <w:r w:rsidR="00F37919">
        <w:rPr>
          <w:rFonts w:hint="eastAsia"/>
        </w:rPr>
        <w:t>るか、</w:t>
      </w:r>
      <w:r w:rsidR="00086B3C">
        <w:rPr>
          <w:rFonts w:hint="eastAsia"/>
        </w:rPr>
        <w:t>それぞれ書きなさい。</w:t>
      </w:r>
    </w:p>
    <w:p w14:paraId="7414AC3D" w14:textId="62B69EAC" w:rsidR="00D9350D" w:rsidRDefault="00D9350D" w:rsidP="00E322B3">
      <w:pPr>
        <w:pStyle w:val="20"/>
        <w:ind w:left="419" w:hanging="419"/>
      </w:pPr>
      <w:r>
        <w:rPr>
          <w:rFonts w:hint="eastAsia"/>
        </w:rPr>
        <w:t>(2</w:t>
      </w:r>
      <w:r>
        <w:t>)</w:t>
      </w:r>
      <w:r w:rsidR="00E322B3">
        <w:tab/>
      </w:r>
      <w:r>
        <w:t>utf8.txt</w:t>
      </w:r>
      <w:r>
        <w:rPr>
          <w:rFonts w:hint="eastAsia"/>
        </w:rPr>
        <w:t>を</w:t>
      </w:r>
      <w:r w:rsidR="00E322B3">
        <w:rPr>
          <w:rFonts w:hint="eastAsia"/>
        </w:rPr>
        <w:t>「右クリック」→「名前を付けて保存」</w:t>
      </w:r>
      <w:r>
        <w:rPr>
          <w:rFonts w:hint="eastAsia"/>
        </w:rPr>
        <w:t>し、</w:t>
      </w:r>
      <w:r w:rsidR="008E1432">
        <w:rPr>
          <w:rFonts w:hint="eastAsia"/>
        </w:rPr>
        <w:t>F</w:t>
      </w:r>
      <w:r w:rsidR="008E1432">
        <w:t>avBinEdit</w:t>
      </w:r>
      <w:r>
        <w:rPr>
          <w:rFonts w:hint="eastAsia"/>
        </w:rPr>
        <w:t>で開きなさい。(1) と同じ質問に答えなさい。</w:t>
      </w:r>
    </w:p>
    <w:p w14:paraId="58208F21" w14:textId="6EA55D16" w:rsidR="00767F90" w:rsidRDefault="00524778" w:rsidP="00E322B3">
      <w:pPr>
        <w:pStyle w:val="20"/>
        <w:ind w:left="419" w:hanging="419"/>
      </w:pPr>
      <w:r>
        <w:rPr>
          <w:rFonts w:hint="eastAsia"/>
        </w:rPr>
        <w:t>(</w:t>
      </w:r>
      <w:r w:rsidR="00D9350D">
        <w:t>3</w:t>
      </w:r>
      <w:r>
        <w:t>)</w:t>
      </w:r>
      <w:r w:rsidR="00E322B3">
        <w:tab/>
      </w:r>
      <w:r>
        <w:rPr>
          <w:rFonts w:hint="eastAsia"/>
        </w:rPr>
        <w:t>「</w:t>
      </w:r>
      <w:r w:rsidR="00F37919">
        <w:rPr>
          <w:rFonts w:hint="eastAsia"/>
        </w:rPr>
        <w:t>file.docx（本ファイル）</w:t>
      </w:r>
      <w:r w:rsidR="004202EA">
        <w:rPr>
          <w:rFonts w:hint="eastAsia"/>
        </w:rPr>
        <w:t>」</w:t>
      </w:r>
      <w:r w:rsidR="00F37919">
        <w:rPr>
          <w:rFonts w:hint="eastAsia"/>
        </w:rPr>
        <w:t xml:space="preserve">, </w:t>
      </w:r>
      <w:r w:rsidR="004202EA">
        <w:rPr>
          <w:rFonts w:hint="eastAsia"/>
        </w:rPr>
        <w:t>「</w:t>
      </w:r>
      <w:r w:rsidR="008E1432">
        <w:rPr>
          <w:rFonts w:hint="eastAsia"/>
        </w:rPr>
        <w:t>F</w:t>
      </w:r>
      <w:r w:rsidR="008E1432">
        <w:t>avBinEdit</w:t>
      </w:r>
      <w:r w:rsidR="00F37919">
        <w:rPr>
          <w:rFonts w:hint="eastAsia"/>
        </w:rPr>
        <w:t>.exe</w:t>
      </w:r>
      <w:r w:rsidR="004202EA">
        <w:rPr>
          <w:rFonts w:hint="eastAsia"/>
        </w:rPr>
        <w:t>」</w:t>
      </w:r>
      <w:r w:rsidR="00F37919">
        <w:rPr>
          <w:rFonts w:hint="eastAsia"/>
        </w:rPr>
        <w:t>を</w:t>
      </w:r>
      <w:r w:rsidR="00767F90">
        <w:rPr>
          <w:rFonts w:hint="eastAsia"/>
        </w:rPr>
        <w:t>開き、ファイルの先頭から16×</w:t>
      </w:r>
      <w:r w:rsidR="00174BF9">
        <w:rPr>
          <w:rFonts w:hint="eastAsia"/>
        </w:rPr>
        <w:t>2</w:t>
      </w:r>
      <w:r w:rsidR="00767F90">
        <w:rPr>
          <w:rFonts w:hint="eastAsia"/>
        </w:rPr>
        <w:t>バイトの内容を</w:t>
      </w:r>
      <w:r w:rsidR="00295FEE">
        <w:rPr>
          <w:rFonts w:hint="eastAsia"/>
        </w:rPr>
        <w:t>コピペ</w:t>
      </w:r>
      <w:r w:rsidR="00295FEE">
        <w:t>しなさい。</w:t>
      </w:r>
      <w:r w:rsidR="00947B97">
        <w:rPr>
          <w:rFonts w:hint="eastAsia"/>
        </w:rPr>
        <w:t>F</w:t>
      </w:r>
      <w:r w:rsidR="00947B97">
        <w:t>avBinEdit.exe</w:t>
      </w:r>
      <w:r w:rsidR="00947B97">
        <w:rPr>
          <w:rFonts w:hint="eastAsia"/>
        </w:rPr>
        <w:t>は</w:t>
      </w:r>
      <w:r w:rsidR="00FD5C4D">
        <w:rPr>
          <w:rFonts w:hint="eastAsia"/>
        </w:rPr>
        <w:t>自分のパソコンにインストールした人は</w:t>
      </w:r>
      <w:r w:rsidR="00947B97" w:rsidRPr="00947B97">
        <w:t>C:\Program Files (x86)\FavBinEdit</w:t>
      </w:r>
      <w:r w:rsidR="00947B97">
        <w:rPr>
          <w:rFonts w:hint="eastAsia"/>
        </w:rPr>
        <w:t>の中にあります。</w:t>
      </w:r>
    </w:p>
    <w:p w14:paraId="741FBF46" w14:textId="5617B459" w:rsidR="00524778" w:rsidRPr="00524778" w:rsidRDefault="00524778" w:rsidP="00E322B3">
      <w:pPr>
        <w:pStyle w:val="20"/>
        <w:ind w:left="419" w:hanging="419"/>
      </w:pPr>
      <w:r>
        <w:t>(</w:t>
      </w:r>
      <w:r w:rsidR="00D9350D">
        <w:t>4</w:t>
      </w:r>
      <w:r>
        <w:t>)</w:t>
      </w:r>
      <w:r w:rsidR="00E322B3">
        <w:tab/>
      </w:r>
      <w:r>
        <w:t>a.bin</w:t>
      </w:r>
      <w:r>
        <w:rPr>
          <w:rFonts w:hint="eastAsia"/>
        </w:rPr>
        <w:t xml:space="preserve">は数値 </w:t>
      </w:r>
      <m:oMath>
        <m:r>
          <w:rPr>
            <w:rFonts w:ascii="Cambria Math" w:hAnsi="Cambria Math"/>
          </w:rPr>
          <m:t>-50</m:t>
        </m:r>
      </m:oMath>
      <w:r w:rsidR="00FD5C4D">
        <w:t xml:space="preserve"> </w:t>
      </w:r>
      <w:r>
        <w:rPr>
          <w:rFonts w:hint="eastAsia"/>
        </w:rPr>
        <w:t>を4バイト実数で表したときのメモリイメージです。</w:t>
      </w:r>
      <w:r w:rsidR="00174BF9">
        <w:rPr>
          <w:rFonts w:hint="eastAsia"/>
        </w:rPr>
        <w:t>a.binをF</w:t>
      </w:r>
      <w:r w:rsidR="00174BF9">
        <w:t>avBinEdit</w:t>
      </w:r>
      <w:r w:rsidR="00174BF9">
        <w:rPr>
          <w:rFonts w:hint="eastAsia"/>
        </w:rPr>
        <w:t>で開き、2進数</w:t>
      </w:r>
      <w:r w:rsidR="00EE1D4D">
        <w:rPr>
          <w:rFonts w:hint="eastAsia"/>
        </w:rPr>
        <w:t>で書きなさい（ビット列を求めなさい）</w:t>
      </w:r>
      <w:r w:rsidR="006E49D4">
        <w:rPr>
          <w:rFonts w:hint="eastAsia"/>
        </w:rPr>
        <w:t>ただし、インテルのC</w:t>
      </w:r>
      <w:r w:rsidR="006E49D4">
        <w:t>PU</w:t>
      </w:r>
      <w:r w:rsidR="006E49D4">
        <w:rPr>
          <w:rFonts w:hint="eastAsia"/>
        </w:rPr>
        <w:t>はリトルエンディアンなので、</w:t>
      </w:r>
      <w:r w:rsidR="00F53259">
        <w:rPr>
          <w:rFonts w:hint="eastAsia"/>
        </w:rPr>
        <w:t>8バイトの1</w:t>
      </w:r>
      <w:r w:rsidR="00F53259">
        <w:t>6</w:t>
      </w:r>
      <w:r w:rsidR="00F53259">
        <w:rPr>
          <w:rFonts w:hint="eastAsia"/>
        </w:rPr>
        <w:t>進数を</w:t>
      </w:r>
      <w:r w:rsidR="006E49D4">
        <w:t>AB</w:t>
      </w:r>
      <w:r w:rsidR="00EE1D4D">
        <w:rPr>
          <w:rFonts w:hint="eastAsia"/>
        </w:rPr>
        <w:t xml:space="preserve">　</w:t>
      </w:r>
      <w:r w:rsidR="006E49D4">
        <w:t>CD</w:t>
      </w:r>
      <w:r w:rsidR="00EE1D4D">
        <w:rPr>
          <w:rFonts w:hint="eastAsia"/>
        </w:rPr>
        <w:t xml:space="preserve">　</w:t>
      </w:r>
      <w:r w:rsidR="006E49D4">
        <w:t>EF</w:t>
      </w:r>
      <w:r w:rsidR="00EE1D4D">
        <w:rPr>
          <w:rFonts w:hint="eastAsia"/>
        </w:rPr>
        <w:t xml:space="preserve">　H</w:t>
      </w:r>
      <w:r w:rsidR="006E49D4">
        <w:t>I</w:t>
      </w:r>
      <w:r w:rsidR="00FD5C4D">
        <w:rPr>
          <w:rFonts w:hint="eastAsia"/>
        </w:rPr>
        <w:t>と表す</w:t>
      </w:r>
      <w:r w:rsidR="006E49D4">
        <w:rPr>
          <w:rFonts w:hint="eastAsia"/>
        </w:rPr>
        <w:t>とき</w:t>
      </w:r>
      <w:r w:rsidR="00EE1D4D">
        <w:rPr>
          <w:rFonts w:hint="eastAsia"/>
        </w:rPr>
        <w:t>ビット列はH</w:t>
      </w:r>
      <w:r w:rsidR="00EE1D4D">
        <w:t>I</w:t>
      </w:r>
      <w:r w:rsidR="00EE1D4D">
        <w:rPr>
          <w:rFonts w:hint="eastAsia"/>
        </w:rPr>
        <w:t xml:space="preserve">　</w:t>
      </w:r>
      <w:r w:rsidR="00EE1D4D">
        <w:t>EF</w:t>
      </w:r>
      <w:r w:rsidR="00EE1D4D">
        <w:rPr>
          <w:rFonts w:hint="eastAsia"/>
        </w:rPr>
        <w:t xml:space="preserve">　</w:t>
      </w:r>
      <w:r w:rsidR="00EE1D4D">
        <w:t>CD</w:t>
      </w:r>
      <w:r w:rsidR="00EE1D4D">
        <w:rPr>
          <w:rFonts w:hint="eastAsia"/>
        </w:rPr>
        <w:t xml:space="preserve">　</w:t>
      </w:r>
      <w:r w:rsidR="00EE1D4D">
        <w:t>AB</w:t>
      </w:r>
      <w:r w:rsidR="00EE1D4D">
        <w:rPr>
          <w:rFonts w:hint="eastAsia"/>
        </w:rPr>
        <w:t>とな</w:t>
      </w:r>
      <w:r w:rsidR="00FD5C4D">
        <w:rPr>
          <w:rFonts w:hint="eastAsia"/>
        </w:rPr>
        <w:t>ります</w:t>
      </w:r>
      <w:r w:rsidR="00EE1D4D">
        <w:rPr>
          <w:rFonts w:hint="eastAsia"/>
        </w:rPr>
        <w:t>。</w:t>
      </w:r>
      <m:oMath>
        <m:r>
          <w:rPr>
            <w:rFonts w:ascii="Cambria Math" w:hAnsi="Cambria Math"/>
          </w:rPr>
          <m:t>-50</m:t>
        </m:r>
      </m:oMath>
      <w:r w:rsidR="00FD5C4D">
        <w:rPr>
          <w:rFonts w:hint="eastAsia"/>
        </w:rPr>
        <w:t xml:space="preserve"> </w:t>
      </w:r>
      <w:r w:rsidR="006E49D4">
        <w:rPr>
          <w:rFonts w:hint="eastAsia"/>
        </w:rPr>
        <w:t>を</w:t>
      </w:r>
      <w:r>
        <w:rPr>
          <w:rFonts w:hint="eastAsia"/>
        </w:rPr>
        <w:t>IEE</w:t>
      </w:r>
      <w:r>
        <w:t>E</w:t>
      </w:r>
      <w:r w:rsidR="00D97181">
        <w:t>754</w:t>
      </w:r>
      <w:r w:rsidR="00174BF9">
        <w:rPr>
          <w:rFonts w:hint="eastAsia"/>
        </w:rPr>
        <w:t>（情報基礎の教科書やネットを参照）</w:t>
      </w:r>
      <w:r w:rsidR="00D97181">
        <w:rPr>
          <w:rFonts w:hint="eastAsia"/>
        </w:rPr>
        <w:t>の表現形式</w:t>
      </w:r>
      <w:r w:rsidR="006E49D4">
        <w:rPr>
          <w:rFonts w:hint="eastAsia"/>
        </w:rPr>
        <w:t>で表し、2進数のビット列と一致することを確認しなさい。</w:t>
      </w:r>
    </w:p>
    <w:p w14:paraId="00F9DBEA" w14:textId="77777777" w:rsidR="00767F90" w:rsidRPr="00FD5C4D" w:rsidRDefault="00767F90" w:rsidP="00CF453F"/>
    <w:p w14:paraId="0C7660AD" w14:textId="77777777" w:rsidR="00F80E76" w:rsidRDefault="00F80E76" w:rsidP="00CF453F">
      <w:r>
        <w:rPr>
          <w:rFonts w:hint="eastAsia"/>
        </w:rPr>
        <w:t xml:space="preserve">　ファイルには名前が付いています。ファイルの名前のうち、最後のピリオドから後の部分を拡張子と呼び、ファイルの種類を表します。ファイルを大きく二つに分けると次のよ</w:t>
      </w:r>
      <w:r>
        <w:rPr>
          <w:rFonts w:hint="eastAsia"/>
        </w:rPr>
        <w:lastRenderedPageBreak/>
        <w:t>うに分けることが出来ます。</w:t>
      </w:r>
    </w:p>
    <w:p w14:paraId="346776F6" w14:textId="0C814C3C" w:rsidR="00F80E76" w:rsidRPr="00E322B3" w:rsidRDefault="00E322B3" w:rsidP="00163F43">
      <w:pPr>
        <w:pStyle w:val="af1"/>
        <w:keepNext/>
        <w:spacing w:before="400" w:after="400"/>
        <w:ind w:left="630" w:hanging="315"/>
      </w:pPr>
      <w:r>
        <w:rPr>
          <w:rFonts w:hint="eastAsia"/>
        </w:rPr>
        <w:t>1</w:t>
      </w:r>
      <w:r>
        <w:t>.</w:t>
      </w:r>
      <w:r>
        <w:tab/>
      </w:r>
      <w:r w:rsidR="00F80E76" w:rsidRPr="00E322B3">
        <w:rPr>
          <w:rFonts w:hint="eastAsia"/>
        </w:rPr>
        <w:t>実行型ファイル</w:t>
      </w:r>
      <w:r w:rsidR="005F7B7E" w:rsidRPr="00E322B3">
        <w:rPr>
          <w:rFonts w:hint="eastAsia"/>
        </w:rPr>
        <w:t>（アプリ本体）</w:t>
      </w:r>
    </w:p>
    <w:p w14:paraId="004B7D7F" w14:textId="7584EDCD" w:rsidR="00F80E76" w:rsidRDefault="00E322B3" w:rsidP="00E322B3">
      <w:pPr>
        <w:pStyle w:val="af1"/>
        <w:spacing w:before="400" w:after="400"/>
        <w:ind w:left="630" w:hanging="315"/>
      </w:pPr>
      <w:r>
        <w:rPr>
          <w:rFonts w:hint="eastAsia"/>
        </w:rPr>
        <w:t>2</w:t>
      </w:r>
      <w:r>
        <w:t>.</w:t>
      </w:r>
      <w:r>
        <w:tab/>
      </w:r>
      <w:r w:rsidR="00F80E76" w:rsidRPr="00E322B3">
        <w:rPr>
          <w:rFonts w:hint="eastAsia"/>
        </w:rPr>
        <w:t>データ</w:t>
      </w:r>
      <w:r w:rsidR="00F80E76">
        <w:rPr>
          <w:rFonts w:hint="eastAsia"/>
        </w:rPr>
        <w:t>ファイル</w:t>
      </w:r>
    </w:p>
    <w:p w14:paraId="6B1A1CDB" w14:textId="33F10E2E" w:rsidR="00086B3C" w:rsidRDefault="00F80E76" w:rsidP="00CF453F">
      <w:r>
        <w:rPr>
          <w:rFonts w:hint="eastAsia"/>
        </w:rPr>
        <w:t xml:space="preserve">　実行型ファイルは拡張子がexeとなっているファイルです。</w:t>
      </w:r>
      <w:r w:rsidR="00A4171B">
        <w:rPr>
          <w:rFonts w:hint="eastAsia"/>
        </w:rPr>
        <w:t>「</w:t>
      </w:r>
      <w:r w:rsidR="00FD1EC9">
        <w:rPr>
          <w:rFonts w:hint="eastAsia"/>
        </w:rPr>
        <w:t>アプリ</w:t>
      </w:r>
      <w:r w:rsidR="00F80DE8">
        <w:rPr>
          <w:rFonts w:hint="eastAsia"/>
        </w:rPr>
        <w:t xml:space="preserve"> = </w:t>
      </w:r>
      <w:r>
        <w:rPr>
          <w:rFonts w:hint="eastAsia"/>
        </w:rPr>
        <w:t>実行型ファイル</w:t>
      </w:r>
      <w:r w:rsidR="00A4171B">
        <w:rPr>
          <w:rFonts w:hint="eastAsia"/>
        </w:rPr>
        <w:t>」</w:t>
      </w:r>
      <w:r>
        <w:rPr>
          <w:rFonts w:hint="eastAsia"/>
        </w:rPr>
        <w:t>です。</w:t>
      </w:r>
      <w:r w:rsidR="003F67E2">
        <w:rPr>
          <w:rFonts w:hint="eastAsia"/>
        </w:rPr>
        <w:t>F</w:t>
      </w:r>
      <w:r w:rsidR="003F67E2">
        <w:t>avBinEdit</w:t>
      </w:r>
      <w:r w:rsidR="00086B3C">
        <w:rPr>
          <w:rFonts w:hint="eastAsia"/>
        </w:rPr>
        <w:t>.exe</w:t>
      </w:r>
      <w:r w:rsidR="005F7B7E">
        <w:rPr>
          <w:rFonts w:hint="eastAsia"/>
        </w:rPr>
        <w:t>は</w:t>
      </w:r>
      <w:r>
        <w:rPr>
          <w:rFonts w:hint="eastAsia"/>
        </w:rPr>
        <w:t>実行型ファイルです。ダブルクリックすると起動します</w:t>
      </w:r>
      <w:r w:rsidR="00BF2AF8">
        <w:rPr>
          <w:rFonts w:hint="eastAsia"/>
        </w:rPr>
        <w:t>（実行します）</w:t>
      </w:r>
      <w:r>
        <w:rPr>
          <w:rFonts w:hint="eastAsia"/>
        </w:rPr>
        <w:t>。</w:t>
      </w:r>
    </w:p>
    <w:p w14:paraId="63D1EA18" w14:textId="77777777" w:rsidR="00F80E76" w:rsidRDefault="00F80E76" w:rsidP="00CF453F"/>
    <w:p w14:paraId="070E73F6" w14:textId="6FA042DC" w:rsidR="004B56D3" w:rsidRDefault="00F80E76" w:rsidP="00CF453F">
      <w:r>
        <w:rPr>
          <w:rFonts w:hint="eastAsia"/>
        </w:rPr>
        <w:t xml:space="preserve">　データファイルはdoc</w:t>
      </w:r>
      <w:r w:rsidR="00A4171B">
        <w:rPr>
          <w:rFonts w:hint="eastAsia"/>
        </w:rPr>
        <w:t>x</w:t>
      </w:r>
      <w:r>
        <w:rPr>
          <w:rFonts w:hint="eastAsia"/>
        </w:rPr>
        <w:t>を拡張子に持つWordファイル、xls</w:t>
      </w:r>
      <w:r w:rsidR="00A4171B">
        <w:rPr>
          <w:rFonts w:hint="eastAsia"/>
        </w:rPr>
        <w:t>x</w:t>
      </w:r>
      <w:r>
        <w:rPr>
          <w:rFonts w:hint="eastAsia"/>
        </w:rPr>
        <w:t>を拡張子に持つExcelファイル、ppt</w:t>
      </w:r>
      <w:r w:rsidR="00A4171B">
        <w:rPr>
          <w:rFonts w:hint="eastAsia"/>
        </w:rPr>
        <w:t>x</w:t>
      </w:r>
      <w:r>
        <w:rPr>
          <w:rFonts w:hint="eastAsia"/>
        </w:rPr>
        <w:t>を拡張子に持つPowerPointファイル、</w:t>
      </w:r>
      <w:r w:rsidR="008844A7">
        <w:rPr>
          <w:rFonts w:hint="eastAsia"/>
        </w:rPr>
        <w:t>j</w:t>
      </w:r>
      <w:r w:rsidR="008844A7">
        <w:t>pg</w:t>
      </w:r>
      <w:r w:rsidR="008844A7">
        <w:rPr>
          <w:rFonts w:hint="eastAsia"/>
        </w:rPr>
        <w:t>を</w:t>
      </w:r>
      <w:r w:rsidR="00741C58">
        <w:rPr>
          <w:rFonts w:hint="eastAsia"/>
        </w:rPr>
        <w:t>拡張子</w:t>
      </w:r>
      <w:r w:rsidR="008844A7">
        <w:rPr>
          <w:rFonts w:hint="eastAsia"/>
        </w:rPr>
        <w:t>に持つ画像ファイル、</w:t>
      </w:r>
      <w:r>
        <w:rPr>
          <w:rFonts w:hint="eastAsia"/>
        </w:rPr>
        <w:t>txtを拡張子に持つテキストファイルがその代表です。</w:t>
      </w:r>
    </w:p>
    <w:p w14:paraId="508364A8" w14:textId="77777777" w:rsidR="00F80E76" w:rsidRDefault="004B56D3" w:rsidP="00CF453F">
      <w:r>
        <w:rPr>
          <w:rFonts w:hint="eastAsia"/>
        </w:rPr>
        <w:t xml:space="preserve">　</w:t>
      </w:r>
      <w:r>
        <w:t>データファイルをダブルクリックすると、そのデータ</w:t>
      </w:r>
      <w:r>
        <w:rPr>
          <w:rFonts w:hint="eastAsia"/>
        </w:rPr>
        <w:t>ファイルを読み書きするための</w:t>
      </w:r>
      <w:r>
        <w:t>アプリが起動し</w:t>
      </w:r>
      <w:r w:rsidR="00D9350D">
        <w:rPr>
          <w:rFonts w:hint="eastAsia"/>
        </w:rPr>
        <w:t>、データファイルを読み込みます。</w:t>
      </w:r>
    </w:p>
    <w:p w14:paraId="5BB95506" w14:textId="77777777" w:rsidR="00F80E76" w:rsidRDefault="00F80E76" w:rsidP="005021C2">
      <w:pPr>
        <w:pStyle w:val="2"/>
        <w:spacing w:before="400"/>
      </w:pPr>
      <w:r>
        <w:rPr>
          <w:rFonts w:hint="eastAsia"/>
        </w:rPr>
        <w:t>データファイルの種類</w:t>
      </w:r>
    </w:p>
    <w:p w14:paraId="6FFFB8C5" w14:textId="61D2CEB8" w:rsidR="00F80E76" w:rsidRDefault="00F80E76" w:rsidP="00CF453F">
      <w:r>
        <w:rPr>
          <w:rFonts w:hint="eastAsia"/>
        </w:rPr>
        <w:t xml:space="preserve">　データファイルは次のように分類できます。</w:t>
      </w:r>
    </w:p>
    <w:p w14:paraId="4060457E" w14:textId="77777777" w:rsidR="00086B3C" w:rsidRDefault="00086B3C" w:rsidP="00CF453F"/>
    <w:p w14:paraId="4856CA37" w14:textId="77777777" w:rsidR="00F80E76" w:rsidRDefault="00086B3C" w:rsidP="00AF1DD1">
      <w:pPr>
        <w:keepNext/>
      </w:pPr>
      <w:r>
        <w:rPr>
          <w:rFonts w:hint="eastAsia"/>
        </w:rPr>
        <w:t>◆</w:t>
      </w:r>
      <w:r>
        <w:t xml:space="preserve"> </w:t>
      </w:r>
      <w:r w:rsidR="00F80E76">
        <w:rPr>
          <w:rFonts w:hint="eastAsia"/>
        </w:rPr>
        <w:t>仕様が公開されており、多くのソフトで読み書き可能なファイル</w:t>
      </w:r>
    </w:p>
    <w:p w14:paraId="0760D352" w14:textId="380DA805" w:rsidR="00ED094A" w:rsidRDefault="00E84A74" w:rsidP="00CF453F">
      <w:r>
        <w:rPr>
          <w:rFonts w:hint="eastAsia"/>
        </w:rPr>
        <w:t xml:space="preserve">　　</w:t>
      </w:r>
      <w:r w:rsidR="00F80E76">
        <w:rPr>
          <w:rFonts w:hint="eastAsia"/>
        </w:rPr>
        <w:t xml:space="preserve">txt（テキスト）, </w:t>
      </w:r>
      <w:r w:rsidR="00A36DC7">
        <w:t>pdf</w:t>
      </w:r>
      <w:r w:rsidR="00A36DC7">
        <w:rPr>
          <w:rFonts w:hint="eastAsia"/>
        </w:rPr>
        <w:t>（文書）,</w:t>
      </w:r>
      <w:r w:rsidR="00A36DC7">
        <w:t xml:space="preserve"> </w:t>
      </w:r>
      <w:r w:rsidR="00F80E76">
        <w:rPr>
          <w:rFonts w:hint="eastAsia"/>
        </w:rPr>
        <w:t>jpg（画像）, bmp（画像）, wav（音声）, mp3（音声）</w:t>
      </w:r>
      <w:r w:rsidR="008844A7">
        <w:rPr>
          <w:rFonts w:hint="eastAsia"/>
        </w:rPr>
        <w:t>,</w:t>
      </w:r>
      <w:r w:rsidR="008844A7">
        <w:t xml:space="preserve"> mp4</w:t>
      </w:r>
      <w:r w:rsidR="008844A7">
        <w:rPr>
          <w:rFonts w:hint="eastAsia"/>
        </w:rPr>
        <w:t>（動画）</w:t>
      </w:r>
      <w:r w:rsidR="007C0B28">
        <w:rPr>
          <w:rFonts w:hint="eastAsia"/>
        </w:rPr>
        <w:t>など</w:t>
      </w:r>
    </w:p>
    <w:p w14:paraId="5E825F7C" w14:textId="474D3A66" w:rsidR="00ED094A" w:rsidRPr="00E84A74" w:rsidRDefault="00ED094A" w:rsidP="00CF453F"/>
    <w:p w14:paraId="78C62E39" w14:textId="6E19C60B" w:rsidR="00ED094A" w:rsidRPr="00ED094A" w:rsidRDefault="00ED094A" w:rsidP="00ED094A">
      <w:pPr>
        <w:keepNext/>
      </w:pPr>
      <w:r>
        <w:rPr>
          <w:rFonts w:hint="eastAsia"/>
        </w:rPr>
        <w:t>◆</w:t>
      </w:r>
      <w:r>
        <w:t xml:space="preserve"> </w:t>
      </w:r>
      <w:r>
        <w:rPr>
          <w:rFonts w:hint="eastAsia"/>
        </w:rPr>
        <w:t>仕様は公開されているが、ソフト間の互換性は完全ではないファイル</w:t>
      </w:r>
    </w:p>
    <w:p w14:paraId="449878D8" w14:textId="18AECD3C" w:rsidR="00F80E76" w:rsidRDefault="00E84A74" w:rsidP="00CF453F">
      <w:r>
        <w:rPr>
          <w:rFonts w:hint="eastAsia"/>
        </w:rPr>
        <w:t xml:space="preserve">　　</w:t>
      </w:r>
      <w:r w:rsidR="00A36DC7">
        <w:t>docx</w:t>
      </w:r>
      <w:r w:rsidR="00A36DC7">
        <w:rPr>
          <w:rFonts w:hint="eastAsia"/>
        </w:rPr>
        <w:t>（W</w:t>
      </w:r>
      <w:r w:rsidR="00A36DC7">
        <w:t>ord</w:t>
      </w:r>
      <w:r w:rsidR="00A36DC7">
        <w:rPr>
          <w:rFonts w:hint="eastAsia"/>
        </w:rPr>
        <w:t>）,</w:t>
      </w:r>
      <w:r w:rsidR="00A36DC7">
        <w:t xml:space="preserve"> xlsx</w:t>
      </w:r>
      <w:r w:rsidR="00A36DC7">
        <w:rPr>
          <w:rFonts w:hint="eastAsia"/>
        </w:rPr>
        <w:t>（E</w:t>
      </w:r>
      <w:r w:rsidR="00A36DC7">
        <w:t>xcel</w:t>
      </w:r>
      <w:r w:rsidR="00A36DC7">
        <w:rPr>
          <w:rFonts w:hint="eastAsia"/>
        </w:rPr>
        <w:t>）,</w:t>
      </w:r>
      <w:r w:rsidR="00A36DC7">
        <w:t xml:space="preserve"> pptx</w:t>
      </w:r>
      <w:r w:rsidR="00A36DC7">
        <w:rPr>
          <w:rFonts w:hint="eastAsia"/>
        </w:rPr>
        <w:t>（PowerPoint）</w:t>
      </w:r>
      <w:r w:rsidR="00F80E76">
        <w:rPr>
          <w:rFonts w:hint="eastAsia"/>
        </w:rPr>
        <w:t>など</w:t>
      </w:r>
    </w:p>
    <w:p w14:paraId="2860E0A5" w14:textId="77777777" w:rsidR="00F80E76" w:rsidRPr="00626907" w:rsidRDefault="00F80E76" w:rsidP="00CF453F"/>
    <w:p w14:paraId="2796DC2E" w14:textId="77777777" w:rsidR="00F80E76" w:rsidRDefault="00086B3C" w:rsidP="00AF1DD1">
      <w:pPr>
        <w:keepNext/>
      </w:pPr>
      <w:r>
        <w:rPr>
          <w:rFonts w:hint="eastAsia"/>
        </w:rPr>
        <w:t>◆</w:t>
      </w:r>
      <w:r w:rsidR="00F80E76">
        <w:rPr>
          <w:rFonts w:hint="eastAsia"/>
        </w:rPr>
        <w:t xml:space="preserve"> アプリケーション固有の形式のファイル</w:t>
      </w:r>
    </w:p>
    <w:p w14:paraId="61899A10" w14:textId="38E460D8" w:rsidR="00F80E76" w:rsidRDefault="00E84A74" w:rsidP="00CF453F">
      <w:r>
        <w:rPr>
          <w:rFonts w:hint="eastAsia"/>
        </w:rPr>
        <w:t xml:space="preserve">　</w:t>
      </w:r>
      <w:r w:rsidR="00F80E76">
        <w:rPr>
          <w:rFonts w:hint="eastAsia"/>
        </w:rPr>
        <w:t xml:space="preserve">　</w:t>
      </w:r>
      <w:r w:rsidR="003470FF">
        <w:t>psd</w:t>
      </w:r>
      <w:r w:rsidR="003470FF">
        <w:rPr>
          <w:rFonts w:hint="eastAsia"/>
        </w:rPr>
        <w:t>（photoshop）, ai（illustrator）</w:t>
      </w:r>
      <w:r w:rsidR="00F80E76">
        <w:rPr>
          <w:rFonts w:hint="eastAsia"/>
        </w:rPr>
        <w:t>など</w:t>
      </w:r>
    </w:p>
    <w:p w14:paraId="76E85158" w14:textId="77777777" w:rsidR="00F80E76" w:rsidRPr="004B56D3" w:rsidRDefault="00F80E76" w:rsidP="00CF453F"/>
    <w:p w14:paraId="49858EA2" w14:textId="340F344F" w:rsidR="00F80E76" w:rsidRDefault="00F80E76" w:rsidP="00CF453F">
      <w:r>
        <w:rPr>
          <w:rFonts w:hint="eastAsia"/>
        </w:rPr>
        <w:t xml:space="preserve">　仕様が公開されている形式の中でもテキストファイルは特</w:t>
      </w:r>
      <w:r w:rsidR="00645001">
        <w:rPr>
          <w:rFonts w:hint="eastAsia"/>
        </w:rPr>
        <w:t>に重要です</w:t>
      </w:r>
      <w:r>
        <w:rPr>
          <w:rFonts w:hint="eastAsia"/>
        </w:rPr>
        <w:t>。テキストファイルは文字だけが入ったファイルです。「文字」と「改行記号」だけを含むので、シンプルであり、多くの</w:t>
      </w:r>
      <w:r w:rsidR="004B56D3">
        <w:rPr>
          <w:rFonts w:hint="eastAsia"/>
        </w:rPr>
        <w:t>アプリケー</w:t>
      </w:r>
      <w:r w:rsidR="004B56D3">
        <w:t>ション</w:t>
      </w:r>
      <w:r>
        <w:rPr>
          <w:rFonts w:hint="eastAsia"/>
        </w:rPr>
        <w:t>が「読み込み」に対応しています。拡張子はtxtです</w:t>
      </w:r>
      <w:r w:rsidR="00741C58">
        <w:rPr>
          <w:rFonts w:hint="eastAsia"/>
        </w:rPr>
        <w:t>（t</w:t>
      </w:r>
      <w:r w:rsidR="00741C58">
        <w:t>xt</w:t>
      </w:r>
      <w:r w:rsidR="00741C58">
        <w:rPr>
          <w:rFonts w:hint="eastAsia"/>
        </w:rPr>
        <w:t>にする必要はありません）</w:t>
      </w:r>
      <w:r>
        <w:rPr>
          <w:rFonts w:hint="eastAsia"/>
        </w:rPr>
        <w:t>。テキストファイルを読み書きするプログラムは</w:t>
      </w:r>
      <w:r w:rsidR="005021C2">
        <w:rPr>
          <w:rFonts w:hint="eastAsia"/>
        </w:rPr>
        <w:t>エディタと呼ばれ</w:t>
      </w:r>
      <w:r w:rsidR="00F80DE8">
        <w:rPr>
          <w:rFonts w:hint="eastAsia"/>
        </w:rPr>
        <w:t>ます</w:t>
      </w:r>
      <w:r w:rsidR="00F80DE8">
        <w:t>。</w:t>
      </w:r>
      <w:r>
        <w:rPr>
          <w:rFonts w:hint="eastAsia"/>
        </w:rPr>
        <w:t>「メモ帳」</w:t>
      </w:r>
      <w:r w:rsidR="00F80DE8">
        <w:rPr>
          <w:rFonts w:hint="eastAsia"/>
        </w:rPr>
        <w:t>は</w:t>
      </w:r>
      <w:r w:rsidR="00F80DE8">
        <w:t>エディタの</w:t>
      </w:r>
      <w:r w:rsidR="008844A7">
        <w:rPr>
          <w:rFonts w:hint="eastAsia"/>
        </w:rPr>
        <w:t>一種</w:t>
      </w:r>
      <w:r w:rsidR="00F80DE8">
        <w:t>です。</w:t>
      </w:r>
    </w:p>
    <w:p w14:paraId="23BDCBD3" w14:textId="01DDECB6" w:rsidR="00F80E76" w:rsidRDefault="00F80E76" w:rsidP="00030977">
      <w:r>
        <w:rPr>
          <w:rFonts w:hint="eastAsia"/>
        </w:rPr>
        <w:lastRenderedPageBreak/>
        <w:t xml:space="preserve">　</w:t>
      </w:r>
      <w:r w:rsidR="003D4ACB">
        <w:rPr>
          <w:rFonts w:hint="eastAsia"/>
        </w:rPr>
        <w:t>Web</w:t>
      </w:r>
      <w:r w:rsidR="005B0FD6">
        <w:rPr>
          <w:rFonts w:hint="eastAsia"/>
        </w:rPr>
        <w:t>ページ</w:t>
      </w:r>
      <w:r w:rsidR="003D4ACB">
        <w:rPr>
          <w:rFonts w:hint="eastAsia"/>
        </w:rPr>
        <w:t>を表すhtml（</w:t>
      </w:r>
      <w:r w:rsidR="005B2740">
        <w:rPr>
          <w:rFonts w:hint="eastAsia"/>
        </w:rPr>
        <w:t>あるいは</w:t>
      </w:r>
      <w:r w:rsidR="003D4ACB">
        <w:rPr>
          <w:rFonts w:hint="eastAsia"/>
        </w:rPr>
        <w:t>htm）</w:t>
      </w:r>
      <w:r w:rsidR="005B2740">
        <w:rPr>
          <w:rFonts w:hint="eastAsia"/>
        </w:rPr>
        <w:t>ファイル</w:t>
      </w:r>
      <w:r w:rsidR="003D4ACB">
        <w:rPr>
          <w:rFonts w:hint="eastAsia"/>
        </w:rPr>
        <w:t>もテキストファイルの一種です。</w:t>
      </w:r>
      <w:r w:rsidR="00030977">
        <w:rPr>
          <w:rFonts w:hint="eastAsia"/>
        </w:rPr>
        <w:t>Webサイトを表示し、ブラウザの「ソースを表示」のメニューで内容を見ることができます。</w:t>
      </w:r>
    </w:p>
    <w:p w14:paraId="43411181" w14:textId="3D4337DF" w:rsidR="00F80E76" w:rsidRDefault="00443915" w:rsidP="005B0FD6">
      <w:pPr>
        <w:pStyle w:val="a9"/>
        <w:spacing w:before="400"/>
      </w:pPr>
      <w:r>
        <w:rPr>
          <w:rFonts w:hint="eastAsia"/>
        </w:rPr>
        <w:t>確認</w:t>
      </w:r>
    </w:p>
    <w:p w14:paraId="4E7D2BAD" w14:textId="4D75E8A5" w:rsidR="00443915" w:rsidRDefault="005B0FD6" w:rsidP="0040227E">
      <w:r>
        <w:rPr>
          <w:rFonts w:hint="eastAsia"/>
        </w:rPr>
        <w:t xml:space="preserve">　doc</w:t>
      </w:r>
      <w:r w:rsidR="00A4171B">
        <w:rPr>
          <w:rFonts w:hint="eastAsia"/>
        </w:rPr>
        <w:t>x</w:t>
      </w:r>
      <w:r>
        <w:rPr>
          <w:rFonts w:hint="eastAsia"/>
        </w:rPr>
        <w:t>ファイルをメモ帳で開</w:t>
      </w:r>
      <w:r w:rsidR="00443915">
        <w:rPr>
          <w:rFonts w:hint="eastAsia"/>
        </w:rPr>
        <w:t xml:space="preserve">きます。「ファイル」→「開く」のときに「テキスト文書 </w:t>
      </w:r>
      <w:r w:rsidR="00443915">
        <w:t>(*.txt)</w:t>
      </w:r>
      <w:r w:rsidR="00443915">
        <w:rPr>
          <w:rFonts w:hint="eastAsia"/>
        </w:rPr>
        <w:t xml:space="preserve">」ではなく「全てのファイル </w:t>
      </w:r>
      <w:r w:rsidR="00443915">
        <w:t>(*.*)</w:t>
      </w:r>
      <w:r w:rsidR="00443915">
        <w:rPr>
          <w:rFonts w:hint="eastAsia"/>
        </w:rPr>
        <w:t>」を選ぶと、d</w:t>
      </w:r>
      <w:r w:rsidR="00443915">
        <w:t>ocx</w:t>
      </w:r>
      <w:r w:rsidR="00443915">
        <w:rPr>
          <w:rFonts w:hint="eastAsia"/>
        </w:rPr>
        <w:t>ファイルも選べます。訳が分からない文字列が表示されます。</w:t>
      </w:r>
    </w:p>
    <w:p w14:paraId="51AB02AC" w14:textId="745331E2" w:rsidR="00443915" w:rsidRDefault="00443915" w:rsidP="0040227E">
      <w:r>
        <w:rPr>
          <w:rFonts w:hint="eastAsia"/>
        </w:rPr>
        <w:t xml:space="preserve">　d</w:t>
      </w:r>
      <w:r>
        <w:t>ocx</w:t>
      </w:r>
      <w:r>
        <w:rPr>
          <w:rFonts w:hint="eastAsia"/>
        </w:rPr>
        <w:t>はS</w:t>
      </w:r>
      <w:r>
        <w:t xml:space="preserve">hift_JIS </w:t>
      </w:r>
      <w:r>
        <w:rPr>
          <w:rFonts w:hint="eastAsia"/>
        </w:rPr>
        <w:t>あるいはu</w:t>
      </w:r>
      <w:r>
        <w:t>tf-8</w:t>
      </w:r>
      <w:r>
        <w:rPr>
          <w:rFonts w:hint="eastAsia"/>
        </w:rPr>
        <w:t>で書かれたファイルではありませんが、メモ帳はそれをShi</w:t>
      </w:r>
      <w:r>
        <w:t>ft_JIS</w:t>
      </w:r>
      <w:r>
        <w:rPr>
          <w:rFonts w:hint="eastAsia"/>
        </w:rPr>
        <w:t>あるいはu</w:t>
      </w:r>
      <w:r>
        <w:t>tf-8</w:t>
      </w:r>
      <w:r>
        <w:rPr>
          <w:rFonts w:hint="eastAsia"/>
        </w:rPr>
        <w:t>で書かれたテキストファイルであるとみなして、表示します。</w:t>
      </w:r>
      <w:r w:rsidR="00CF666F">
        <w:rPr>
          <w:rFonts w:hint="eastAsia"/>
        </w:rPr>
        <w:t>しかし、d</w:t>
      </w:r>
      <w:r w:rsidR="00CF666F">
        <w:t>ocx</w:t>
      </w:r>
      <w:r w:rsidR="00CF666F">
        <w:rPr>
          <w:rFonts w:hint="eastAsia"/>
        </w:rPr>
        <w:t>ファイルはそうではありません。結果として、無意味な文字列が表示されます。</w:t>
      </w:r>
    </w:p>
    <w:p w14:paraId="418F6E3D" w14:textId="77777777" w:rsidR="00F80E76" w:rsidRPr="0040227E" w:rsidRDefault="00F80E76" w:rsidP="00CF453F"/>
    <w:p w14:paraId="60774E09" w14:textId="62EEC969" w:rsidR="00614E4C" w:rsidRDefault="00F80E76" w:rsidP="00CF453F">
      <w:r>
        <w:rPr>
          <w:rFonts w:hint="eastAsia"/>
        </w:rPr>
        <w:t xml:space="preserve">　テキストファイル以外のファイルをバイナリファイルと呼</w:t>
      </w:r>
      <w:r w:rsidR="0040227E">
        <w:rPr>
          <w:rFonts w:hint="eastAsia"/>
        </w:rPr>
        <w:t>びます</w:t>
      </w:r>
      <w:r>
        <w:rPr>
          <w:rFonts w:hint="eastAsia"/>
        </w:rPr>
        <w:t>。バイナリファイルのうち、jpg</w:t>
      </w:r>
      <w:r w:rsidR="005021C2">
        <w:rPr>
          <w:rFonts w:hint="eastAsia"/>
        </w:rPr>
        <w:t>,</w:t>
      </w:r>
      <w:r>
        <w:rPr>
          <w:rFonts w:hint="eastAsia"/>
        </w:rPr>
        <w:t xml:space="preserve"> bmp, wav, mp3などは仕様が公開されているので多数のソフトウェアで読み書きが</w:t>
      </w:r>
      <w:r w:rsidR="00AF1DD1">
        <w:rPr>
          <w:rFonts w:hint="eastAsia"/>
        </w:rPr>
        <w:t>でき</w:t>
      </w:r>
      <w:r>
        <w:rPr>
          <w:rFonts w:hint="eastAsia"/>
        </w:rPr>
        <w:t>ます。例えば、bmpはペイント</w:t>
      </w:r>
      <w:r w:rsidR="00741C58">
        <w:rPr>
          <w:rFonts w:hint="eastAsia"/>
        </w:rPr>
        <w:t>,</w:t>
      </w:r>
      <w:r w:rsidR="00741C58">
        <w:t xml:space="preserve"> </w:t>
      </w:r>
      <w:r>
        <w:rPr>
          <w:rFonts w:hint="eastAsia"/>
        </w:rPr>
        <w:t xml:space="preserve">Word, </w:t>
      </w:r>
      <w:r w:rsidR="00163F43">
        <w:t>Edge</w:t>
      </w:r>
      <w:r>
        <w:rPr>
          <w:rFonts w:hint="eastAsia"/>
        </w:rPr>
        <w:t>など多数のアプリケーションソフトがサポートしています。一方、doc</w:t>
      </w:r>
      <w:r w:rsidR="00A4171B">
        <w:rPr>
          <w:rFonts w:hint="eastAsia"/>
        </w:rPr>
        <w:t>x</w:t>
      </w:r>
      <w:r>
        <w:rPr>
          <w:rFonts w:hint="eastAsia"/>
        </w:rPr>
        <w:t>, xls</w:t>
      </w:r>
      <w:r w:rsidR="00A4171B">
        <w:rPr>
          <w:rFonts w:hint="eastAsia"/>
        </w:rPr>
        <w:t>x</w:t>
      </w:r>
      <w:r>
        <w:rPr>
          <w:rFonts w:hint="eastAsia"/>
        </w:rPr>
        <w:t>, ppt</w:t>
      </w:r>
      <w:r w:rsidR="00A4171B">
        <w:rPr>
          <w:rFonts w:hint="eastAsia"/>
        </w:rPr>
        <w:t>x</w:t>
      </w:r>
      <w:r>
        <w:rPr>
          <w:rFonts w:hint="eastAsia"/>
        </w:rPr>
        <w:t>などのファイルは</w:t>
      </w:r>
      <w:r w:rsidR="00614E4C">
        <w:rPr>
          <w:rFonts w:hint="eastAsia"/>
        </w:rPr>
        <w:t>Office</w:t>
      </w:r>
      <w:r w:rsidR="00614E4C">
        <w:t xml:space="preserve"> Open XML</w:t>
      </w:r>
      <w:r w:rsidR="00614E4C">
        <w:rPr>
          <w:rFonts w:hint="eastAsia"/>
        </w:rPr>
        <w:t>という仕様に基づいていますが、</w:t>
      </w:r>
      <w:r>
        <w:rPr>
          <w:rFonts w:hint="eastAsia"/>
        </w:rPr>
        <w:t>doc</w:t>
      </w:r>
      <w:r w:rsidR="00A4171B">
        <w:rPr>
          <w:rFonts w:hint="eastAsia"/>
        </w:rPr>
        <w:t>x</w:t>
      </w:r>
      <w:r>
        <w:rPr>
          <w:rFonts w:hint="eastAsia"/>
        </w:rPr>
        <w:t>はWord以外の</w:t>
      </w:r>
      <w:r w:rsidR="004B56D3">
        <w:rPr>
          <w:rFonts w:hint="eastAsia"/>
        </w:rPr>
        <w:t>アプリケーション</w:t>
      </w:r>
      <w:r w:rsidR="003D007E">
        <w:rPr>
          <w:rFonts w:hint="eastAsia"/>
        </w:rPr>
        <w:t>で</w:t>
      </w:r>
      <w:r w:rsidR="00614E4C">
        <w:rPr>
          <w:rFonts w:hint="eastAsia"/>
        </w:rPr>
        <w:t>読み込むと、レイアウトが崩れたりします。</w:t>
      </w:r>
    </w:p>
    <w:p w14:paraId="241BC67C" w14:textId="6FF1556C" w:rsidR="006A6F0C" w:rsidRDefault="006A6F0C" w:rsidP="006A6F0C">
      <w:pPr>
        <w:pStyle w:val="a9"/>
        <w:spacing w:before="400"/>
      </w:pPr>
      <w:r>
        <w:rPr>
          <w:rFonts w:hint="eastAsia"/>
        </w:rPr>
        <w:t>課題</w:t>
      </w:r>
      <w:r>
        <w:fldChar w:fldCharType="begin"/>
      </w:r>
      <w:r>
        <w:instrText xml:space="preserve"> </w:instrText>
      </w:r>
      <w:r>
        <w:rPr>
          <w:rFonts w:hint="eastAsia"/>
        </w:rPr>
        <w:instrText>SEQ 課題 \* ARABIC</w:instrText>
      </w:r>
      <w:r>
        <w:instrText xml:space="preserve"> </w:instrText>
      </w:r>
      <w:r>
        <w:fldChar w:fldCharType="separate"/>
      </w:r>
      <w:r w:rsidR="00E322B3">
        <w:rPr>
          <w:noProof/>
        </w:rPr>
        <w:t>2</w:t>
      </w:r>
      <w:r>
        <w:fldChar w:fldCharType="end"/>
      </w:r>
    </w:p>
    <w:p w14:paraId="589A5B16" w14:textId="29A58D06" w:rsidR="00030977" w:rsidRDefault="003470FF" w:rsidP="00CF453F">
      <w:r>
        <w:rPr>
          <w:rFonts w:hint="eastAsia"/>
        </w:rPr>
        <w:t xml:space="preserve">　docx, xlsx, pptx</w:t>
      </w:r>
      <w:r w:rsidR="0040227E">
        <w:rPr>
          <w:rFonts w:hint="eastAsia"/>
        </w:rPr>
        <w:t>は</w:t>
      </w:r>
      <w:r>
        <w:rPr>
          <w:rFonts w:hint="eastAsia"/>
        </w:rPr>
        <w:t>zipファイルで</w:t>
      </w:r>
      <w:r w:rsidR="0040227E">
        <w:rPr>
          <w:rFonts w:hint="eastAsia"/>
        </w:rPr>
        <w:t>あり、多数のファイルを1つにまとめたものです。</w:t>
      </w:r>
      <w:r>
        <w:t>拡張子を</w:t>
      </w:r>
      <w:r>
        <w:rPr>
          <w:rFonts w:hint="eastAsia"/>
        </w:rPr>
        <w:t>zipに変更してから展開すると</w:t>
      </w:r>
      <w:r>
        <w:t>、中の</w:t>
      </w:r>
      <w:r>
        <w:rPr>
          <w:rFonts w:hint="eastAsia"/>
        </w:rPr>
        <w:t>テキスト</w:t>
      </w:r>
      <w:r>
        <w:t>、画像などを取り出すことができます。</w:t>
      </w:r>
    </w:p>
    <w:p w14:paraId="34A5453E" w14:textId="0DF9CF00" w:rsidR="003470FF" w:rsidRDefault="00030977" w:rsidP="00CF453F">
      <w:r>
        <w:rPr>
          <w:rFonts w:hint="eastAsia"/>
        </w:rPr>
        <w:t xml:space="preserve">　</w:t>
      </w:r>
      <w:r w:rsidR="00956950">
        <w:rPr>
          <w:rFonts w:hint="eastAsia"/>
        </w:rPr>
        <w:t>本</w:t>
      </w:r>
      <w:r w:rsidR="006A6F0C">
        <w:t>ファイル</w:t>
      </w:r>
      <w:r>
        <w:rPr>
          <w:rFonts w:hint="eastAsia"/>
        </w:rPr>
        <w:t>は「ファイル」→「オプション」→「詳細設定」で「イメージのサイズと画質」について「ファイル内のイメージを圧縮しない」にチェックを入れています。ゆえに、</w:t>
      </w:r>
      <w:r w:rsidR="00AF1DD1">
        <w:rPr>
          <w:rFonts w:hint="eastAsia"/>
        </w:rPr>
        <w:t>本ファイル</w:t>
      </w:r>
      <w:r>
        <w:rPr>
          <w:rFonts w:hint="eastAsia"/>
        </w:rPr>
        <w:t>中に高解像</w:t>
      </w:r>
      <w:r w:rsidR="006F6EC4">
        <w:rPr>
          <w:rFonts w:hint="eastAsia"/>
        </w:rPr>
        <w:t>度</w:t>
      </w:r>
      <w:r>
        <w:rPr>
          <w:rFonts w:hint="eastAsia"/>
        </w:rPr>
        <w:t>の画像が内包されています。</w:t>
      </w:r>
      <w:r w:rsidR="006A6F0C">
        <w:t>展開し、その中から、</w:t>
      </w:r>
      <w:r w:rsidR="001322E5">
        <w:fldChar w:fldCharType="begin"/>
      </w:r>
      <w:r w:rsidR="001322E5">
        <w:instrText xml:space="preserve"> REF _Ref463516128 \h </w:instrText>
      </w:r>
      <w:r w:rsidR="001322E5">
        <w:fldChar w:fldCharType="separate"/>
      </w:r>
      <w:r w:rsidR="00E322B3">
        <w:rPr>
          <w:rFonts w:hint="eastAsia"/>
        </w:rPr>
        <w:t>図</w:t>
      </w:r>
      <w:r w:rsidR="00E322B3">
        <w:rPr>
          <w:noProof/>
        </w:rPr>
        <w:t>2</w:t>
      </w:r>
      <w:r w:rsidR="00E322B3">
        <w:t>.</w:t>
      </w:r>
      <w:r w:rsidR="00E322B3">
        <w:rPr>
          <w:noProof/>
        </w:rPr>
        <w:t>2</w:t>
      </w:r>
      <w:r w:rsidR="001322E5">
        <w:fldChar w:fldCharType="end"/>
      </w:r>
      <w:r w:rsidR="001322E5">
        <w:rPr>
          <w:rFonts w:hint="eastAsia"/>
        </w:rPr>
        <w:t>の</w:t>
      </w:r>
      <w:r w:rsidR="006A6F0C">
        <w:rPr>
          <w:rFonts w:hint="eastAsia"/>
        </w:rPr>
        <w:t>高解像度の</w:t>
      </w:r>
      <w:r w:rsidR="006A6F0C">
        <w:t>たぬきの画像を</w:t>
      </w:r>
      <w:r w:rsidR="006A6F0C">
        <w:rPr>
          <w:rFonts w:hint="eastAsia"/>
        </w:rPr>
        <w:t>取り出し、</w:t>
      </w:r>
      <w:r w:rsidR="006A6F0C">
        <w:t>縦横のサイズ</w:t>
      </w:r>
      <w:r w:rsidR="006A6F0C">
        <w:rPr>
          <w:rFonts w:hint="eastAsia"/>
        </w:rPr>
        <w:t>を</w:t>
      </w:r>
      <w:r w:rsidR="006A6F0C">
        <w:t>答えなさい。</w:t>
      </w:r>
    </w:p>
    <w:p w14:paraId="435E24BA" w14:textId="77777777" w:rsidR="006A6F0C" w:rsidRDefault="00C53941" w:rsidP="0040227E">
      <w:pPr>
        <w:pStyle w:val="ae"/>
      </w:pPr>
      <w:r>
        <w:rPr>
          <w:rFonts w:hint="eastAsia"/>
        </w:rPr>
        <w:t>（</w:t>
      </w:r>
      <w:r w:rsidR="0040227E">
        <w:rPr>
          <w:rFonts w:hint="eastAsia"/>
        </w:rPr>
        <w:t>補足</w:t>
      </w:r>
      <w:r>
        <w:rPr>
          <w:rFonts w:hint="eastAsia"/>
        </w:rPr>
        <w:t>）</w:t>
      </w:r>
    </w:p>
    <w:p w14:paraId="0DB3DF2C" w14:textId="159F4F01" w:rsidR="001A76B5" w:rsidRDefault="00C53941" w:rsidP="001A76B5">
      <w:r>
        <w:rPr>
          <w:rFonts w:hint="eastAsia"/>
        </w:rPr>
        <w:t xml:space="preserve">　</w:t>
      </w:r>
      <w:r w:rsidR="00030977">
        <w:rPr>
          <w:rFonts w:hint="eastAsia"/>
        </w:rPr>
        <w:t>デフォルトでは「ファイル内のイメージを圧縮しない」にチェックが入っていません。</w:t>
      </w:r>
      <w:r w:rsidR="001A76B5">
        <w:rPr>
          <w:rFonts w:hint="eastAsia"/>
        </w:rPr>
        <w:t>その場合の</w:t>
      </w:r>
      <w:r w:rsidR="00030977">
        <w:rPr>
          <w:rFonts w:hint="eastAsia"/>
        </w:rPr>
        <w:t>解像度は</w:t>
      </w:r>
      <w:r w:rsidR="001A76B5">
        <w:rPr>
          <w:rFonts w:hint="eastAsia"/>
        </w:rPr>
        <w:t>96</w:t>
      </w:r>
      <w:r w:rsidR="001A76B5">
        <w:t xml:space="preserve"> </w:t>
      </w:r>
      <w:r w:rsidR="001A76B5">
        <w:rPr>
          <w:rFonts w:hint="eastAsia"/>
        </w:rPr>
        <w:t xml:space="preserve">dpi, 150 dpi, </w:t>
      </w:r>
      <w:r w:rsidR="001A76B5">
        <w:t>220 dpi, 330 dpi</w:t>
      </w:r>
      <w:r w:rsidR="005C689E">
        <w:t xml:space="preserve">, </w:t>
      </w:r>
      <w:r w:rsidR="005C689E">
        <w:rPr>
          <w:rFonts w:hint="eastAsia"/>
        </w:rPr>
        <w:t>高品質,</w:t>
      </w:r>
      <w:r w:rsidR="001A76B5">
        <w:t xml:space="preserve"> </w:t>
      </w:r>
      <w:r w:rsidR="001A76B5">
        <w:rPr>
          <w:rFonts w:hint="eastAsia"/>
        </w:rPr>
        <w:t>のどれかを選択することになります。</w:t>
      </w:r>
      <w:r w:rsidR="00030977">
        <w:t>docx</w:t>
      </w:r>
      <w:r w:rsidR="00030977">
        <w:rPr>
          <w:rFonts w:hint="eastAsia"/>
        </w:rPr>
        <w:t>が内包する画像は解像度が</w:t>
      </w:r>
      <w:r w:rsidR="001A76B5">
        <w:rPr>
          <w:rFonts w:hint="eastAsia"/>
        </w:rPr>
        <w:t>落ちたものとなり、オリジナルの画像は</w:t>
      </w:r>
      <w:r w:rsidR="005C689E">
        <w:rPr>
          <w:rFonts w:hint="eastAsia"/>
        </w:rPr>
        <w:t>存在しません。</w:t>
      </w:r>
    </w:p>
    <w:p w14:paraId="4885482A" w14:textId="77777777" w:rsidR="00C53941" w:rsidRDefault="001A76B5" w:rsidP="001A76B5">
      <w:r>
        <w:rPr>
          <w:rFonts w:hint="eastAsia"/>
        </w:rPr>
        <w:t xml:space="preserve">　また、docxファイルに含まれている画像が高解像度でも、</w:t>
      </w:r>
      <w:r w:rsidR="00C53941">
        <w:t>クリップボード</w:t>
      </w:r>
      <w:r w:rsidR="00BA2036">
        <w:rPr>
          <w:rFonts w:hint="eastAsia"/>
        </w:rPr>
        <w:t>に</w:t>
      </w:r>
      <w:r w:rsidR="00BA2036">
        <w:t>コピーする</w:t>
      </w:r>
      <w:r w:rsidR="00BA2036">
        <w:lastRenderedPageBreak/>
        <w:t>と</w:t>
      </w:r>
      <w:r w:rsidR="00C53941">
        <w:t>、解像度が</w:t>
      </w:r>
      <w:r w:rsidR="00BF2AF8">
        <w:rPr>
          <w:rFonts w:hint="eastAsia"/>
        </w:rPr>
        <w:t>劇的に落ちます（私の環境では</w:t>
      </w:r>
      <w:r w:rsidR="00D16895">
        <w:rPr>
          <w:rFonts w:hint="eastAsia"/>
        </w:rPr>
        <w:t>3</w:t>
      </w:r>
      <w:r w:rsidR="00F36A1E">
        <w:t>44</w:t>
      </w:r>
      <w:r w:rsidR="00D16895">
        <w:rPr>
          <w:rFonts w:hint="eastAsia"/>
        </w:rPr>
        <w:t>×2</w:t>
      </w:r>
      <w:r w:rsidR="00F36A1E">
        <w:t>58</w:t>
      </w:r>
      <w:r w:rsidR="00D16895">
        <w:rPr>
          <w:rFonts w:hint="eastAsia"/>
        </w:rPr>
        <w:t>に</w:t>
      </w:r>
      <w:r w:rsidR="00BF2AF8">
        <w:rPr>
          <w:rFonts w:hint="eastAsia"/>
        </w:rPr>
        <w:t>な</w:t>
      </w:r>
      <w:r>
        <w:rPr>
          <w:rFonts w:hint="eastAsia"/>
        </w:rPr>
        <w:t>ります</w:t>
      </w:r>
      <w:r w:rsidR="00BF2AF8">
        <w:rPr>
          <w:rFonts w:hint="eastAsia"/>
        </w:rPr>
        <w:t>）。</w:t>
      </w:r>
    </w:p>
    <w:p w14:paraId="3C2E6167" w14:textId="77777777" w:rsidR="00D16895" w:rsidRDefault="004504F2" w:rsidP="00D65A35">
      <w:pPr>
        <w:pStyle w:val="aa"/>
        <w:spacing w:before="400"/>
      </w:pPr>
      <w:r w:rsidRPr="00D65A35">
        <w:rPr>
          <w:noProof/>
        </w:rPr>
        <w:drawing>
          <wp:inline distT="0" distB="0" distL="0" distR="0" wp14:anchorId="50A9AE6A" wp14:editId="1894FBA4">
            <wp:extent cx="3278038" cy="245872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4379" cy="2463480"/>
                    </a:xfrm>
                    <a:prstGeom prst="rect">
                      <a:avLst/>
                    </a:prstGeom>
                  </pic:spPr>
                </pic:pic>
              </a:graphicData>
            </a:graphic>
          </wp:inline>
        </w:drawing>
      </w:r>
    </w:p>
    <w:p w14:paraId="5A5B86B5" w14:textId="6B925561" w:rsidR="001322E5" w:rsidRPr="001322E5" w:rsidRDefault="001322E5" w:rsidP="00645001">
      <w:pPr>
        <w:pStyle w:val="ad"/>
      </w:pPr>
      <w:bookmarkStart w:id="1" w:name="_Ref463516128"/>
      <w:r>
        <w:rPr>
          <w:rFonts w:hint="eastAsia"/>
        </w:rPr>
        <w:t>図</w:t>
      </w:r>
      <w:r w:rsidR="004A7CC2">
        <w:fldChar w:fldCharType="begin"/>
      </w:r>
      <w:r w:rsidR="004A7CC2">
        <w:instrText xml:space="preserve"> </w:instrText>
      </w:r>
      <w:r w:rsidR="004A7CC2">
        <w:rPr>
          <w:rFonts w:hint="eastAsia"/>
        </w:rPr>
        <w:instrText>STYLEREF 1 \s</w:instrText>
      </w:r>
      <w:r w:rsidR="004A7CC2">
        <w:instrText xml:space="preserve"> </w:instrText>
      </w:r>
      <w:r w:rsidR="004A7CC2">
        <w:fldChar w:fldCharType="separate"/>
      </w:r>
      <w:r w:rsidR="00E322B3">
        <w:rPr>
          <w:noProof/>
        </w:rPr>
        <w:t>2</w:t>
      </w:r>
      <w:r w:rsidR="004A7CC2">
        <w:fldChar w:fldCharType="end"/>
      </w:r>
      <w:r w:rsidR="004A7CC2">
        <w:t>.</w:t>
      </w:r>
      <w:r w:rsidR="004A7CC2">
        <w:fldChar w:fldCharType="begin"/>
      </w:r>
      <w:r w:rsidR="004A7CC2">
        <w:instrText xml:space="preserve"> </w:instrText>
      </w:r>
      <w:r w:rsidR="004A7CC2">
        <w:rPr>
          <w:rFonts w:hint="eastAsia"/>
        </w:rPr>
        <w:instrText>SEQ 図 \* ARABIC \s 1</w:instrText>
      </w:r>
      <w:r w:rsidR="004A7CC2">
        <w:instrText xml:space="preserve"> </w:instrText>
      </w:r>
      <w:r w:rsidR="004A7CC2">
        <w:fldChar w:fldCharType="separate"/>
      </w:r>
      <w:r w:rsidR="00E322B3">
        <w:rPr>
          <w:noProof/>
        </w:rPr>
        <w:t>2</w:t>
      </w:r>
      <w:r w:rsidR="004A7CC2">
        <w:fldChar w:fldCharType="end"/>
      </w:r>
      <w:bookmarkEnd w:id="1"/>
      <w:r>
        <w:rPr>
          <w:rFonts w:hint="eastAsia"/>
        </w:rPr>
        <w:t xml:space="preserve">　たぬきの</w:t>
      </w:r>
      <w:r>
        <w:t>画像</w:t>
      </w:r>
    </w:p>
    <w:p w14:paraId="044BA2E0" w14:textId="77777777" w:rsidR="00617C17" w:rsidRDefault="00617C17" w:rsidP="00617C17">
      <w:pPr>
        <w:pStyle w:val="2"/>
        <w:spacing w:before="400"/>
      </w:pPr>
      <w:r>
        <w:rPr>
          <w:rFonts w:hint="eastAsia"/>
        </w:rPr>
        <w:t>拡張子と登録されているプログラムの</w:t>
      </w:r>
      <w:r w:rsidR="00EA6243">
        <w:rPr>
          <w:rFonts w:hint="eastAsia"/>
        </w:rPr>
        <w:t>関連づけ</w:t>
      </w:r>
    </w:p>
    <w:p w14:paraId="64B42C09" w14:textId="30E07257" w:rsidR="00F80E76" w:rsidRDefault="00F80E76" w:rsidP="00617C17">
      <w:r>
        <w:rPr>
          <w:rFonts w:hint="eastAsia"/>
        </w:rPr>
        <w:t xml:space="preserve">　データファイル</w:t>
      </w:r>
      <w:r w:rsidR="008844A7">
        <w:rPr>
          <w:rFonts w:hint="eastAsia"/>
        </w:rPr>
        <w:t>は「</w:t>
      </w:r>
      <w:r>
        <w:rPr>
          <w:rFonts w:hint="eastAsia"/>
        </w:rPr>
        <w:t>拡張子</w:t>
      </w:r>
      <w:r w:rsidR="008844A7">
        <w:rPr>
          <w:rFonts w:hint="eastAsia"/>
        </w:rPr>
        <w:t>」と「ダブルクリックしたときに起動するアプリ」の関連表をW</w:t>
      </w:r>
      <w:r w:rsidR="008844A7">
        <w:t>indows</w:t>
      </w:r>
      <w:r w:rsidR="008844A7">
        <w:rPr>
          <w:rFonts w:hint="eastAsia"/>
        </w:rPr>
        <w:t>が保持しています。</w:t>
      </w:r>
      <w:r>
        <w:rPr>
          <w:rFonts w:hint="eastAsia"/>
        </w:rPr>
        <w:t>例えば、○○.doc</w:t>
      </w:r>
      <w:r w:rsidR="00A4171B">
        <w:rPr>
          <w:rFonts w:hint="eastAsia"/>
        </w:rPr>
        <w:t>x</w:t>
      </w:r>
      <w:r>
        <w:rPr>
          <w:rFonts w:hint="eastAsia"/>
        </w:rPr>
        <w:t>というファイルをダブルクリックするとWordが起動し、</w:t>
      </w:r>
      <w:r w:rsidR="00195D43">
        <w:rPr>
          <w:rFonts w:hint="eastAsia"/>
        </w:rPr>
        <w:t>その</w:t>
      </w:r>
      <w:r>
        <w:rPr>
          <w:rFonts w:hint="eastAsia"/>
        </w:rPr>
        <w:t>ファイルを開きます。</w:t>
      </w:r>
    </w:p>
    <w:p w14:paraId="253CE036" w14:textId="114B3EE8" w:rsidR="008844A7" w:rsidRDefault="00F80E76" w:rsidP="00396987">
      <w:r>
        <w:rPr>
          <w:rFonts w:hint="eastAsia"/>
        </w:rPr>
        <w:t xml:space="preserve">　登録されている拡張子</w:t>
      </w:r>
      <w:r w:rsidR="002D72A6">
        <w:rPr>
          <w:rFonts w:hint="eastAsia"/>
        </w:rPr>
        <w:t>の確認や変更は以下のようにできます。</w:t>
      </w:r>
      <w:r w:rsidR="009C2886">
        <w:rPr>
          <w:rFonts w:hint="eastAsia"/>
        </w:rPr>
        <w:t>「</w:t>
      </w:r>
      <w:r w:rsidR="008844A7">
        <w:rPr>
          <w:rFonts w:hint="eastAsia"/>
        </w:rPr>
        <w:t>データ</w:t>
      </w:r>
      <w:r w:rsidR="009C2886">
        <w:rPr>
          <w:rFonts w:hint="eastAsia"/>
        </w:rPr>
        <w:t>ファイルを右クリック」→「プロパティ」→「全般」で「変更」をクリックします。</w:t>
      </w:r>
      <w:r w:rsidR="008844A7">
        <w:rPr>
          <w:rFonts w:hint="eastAsia"/>
        </w:rPr>
        <w:t>それ以外の方法として、「スタート」→「設定」→「アプリ」→「既定のアプリ」</w:t>
      </w:r>
      <w:r w:rsidR="00BA0780">
        <w:rPr>
          <w:rFonts w:hint="eastAsia"/>
        </w:rPr>
        <w:t>→「ファイルの種類とごに既定のアプリを選ぶ」</w:t>
      </w:r>
      <w:r w:rsidR="008844A7">
        <w:rPr>
          <w:rFonts w:hint="eastAsia"/>
        </w:rPr>
        <w:t>から操作する方法もあります。</w:t>
      </w:r>
    </w:p>
    <w:p w14:paraId="6587E631" w14:textId="4CFCE355" w:rsidR="00F80E76" w:rsidRDefault="00F80E76" w:rsidP="00CF453F">
      <w:r>
        <w:rPr>
          <w:rFonts w:hint="eastAsia"/>
        </w:rPr>
        <w:t xml:space="preserve">　ダブルクリックしたときに起動されるプログラムは</w:t>
      </w:r>
      <w:r w:rsidR="001322E5">
        <w:fldChar w:fldCharType="begin"/>
      </w:r>
      <w:r w:rsidR="001322E5">
        <w:instrText xml:space="preserve"> </w:instrText>
      </w:r>
      <w:r w:rsidR="001322E5">
        <w:rPr>
          <w:rFonts w:hint="eastAsia"/>
        </w:rPr>
        <w:instrText>REF _Ref463516213 \h</w:instrText>
      </w:r>
      <w:r w:rsidR="001322E5">
        <w:instrText xml:space="preserve"> </w:instrText>
      </w:r>
      <w:r w:rsidR="001322E5">
        <w:fldChar w:fldCharType="separate"/>
      </w:r>
      <w:r w:rsidR="00E322B3">
        <w:rPr>
          <w:rFonts w:hint="eastAsia"/>
        </w:rPr>
        <w:t>図</w:t>
      </w:r>
      <w:r w:rsidR="00E322B3">
        <w:rPr>
          <w:noProof/>
        </w:rPr>
        <w:t>2</w:t>
      </w:r>
      <w:r w:rsidR="00E322B3">
        <w:t>.</w:t>
      </w:r>
      <w:r w:rsidR="00E322B3">
        <w:rPr>
          <w:noProof/>
        </w:rPr>
        <w:t>3</w:t>
      </w:r>
      <w:r w:rsidR="001322E5">
        <w:fldChar w:fldCharType="end"/>
      </w:r>
      <w:r w:rsidR="00D65A35">
        <w:rPr>
          <w:rFonts w:hint="eastAsia"/>
        </w:rPr>
        <w:t>の</w:t>
      </w:r>
      <w:r>
        <w:rPr>
          <w:rFonts w:hint="eastAsia"/>
        </w:rPr>
        <w:t>shell_exec.exeで確認することが</w:t>
      </w:r>
      <w:r w:rsidR="00614E4C">
        <w:rPr>
          <w:rFonts w:hint="eastAsia"/>
        </w:rPr>
        <w:t>でき</w:t>
      </w:r>
      <w:r>
        <w:rPr>
          <w:rFonts w:hint="eastAsia"/>
        </w:rPr>
        <w:t>ます。shell_exec.exeを実行して下さい。</w:t>
      </w:r>
    </w:p>
    <w:p w14:paraId="2996E0AF" w14:textId="376760EC" w:rsidR="00F80E76" w:rsidRDefault="00B903B9" w:rsidP="00D65A35">
      <w:pPr>
        <w:pStyle w:val="aa"/>
        <w:spacing w:before="400"/>
      </w:pPr>
      <w:r w:rsidRPr="00B903B9">
        <w:rPr>
          <w:noProof/>
        </w:rPr>
        <w:lastRenderedPageBreak/>
        <w:drawing>
          <wp:inline distT="0" distB="0" distL="0" distR="0" wp14:anchorId="13FE01FF" wp14:editId="7ED1991D">
            <wp:extent cx="5327650" cy="2364105"/>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7650" cy="2364105"/>
                    </a:xfrm>
                    <a:prstGeom prst="rect">
                      <a:avLst/>
                    </a:prstGeom>
                  </pic:spPr>
                </pic:pic>
              </a:graphicData>
            </a:graphic>
          </wp:inline>
        </w:drawing>
      </w:r>
    </w:p>
    <w:p w14:paraId="1C366F38" w14:textId="28B199A7" w:rsidR="00F80E76" w:rsidRPr="001322E5" w:rsidRDefault="00F80E76" w:rsidP="00645001">
      <w:pPr>
        <w:pStyle w:val="ad"/>
      </w:pPr>
      <w:bookmarkStart w:id="2" w:name="_Ref463516213"/>
      <w:r>
        <w:rPr>
          <w:rFonts w:hint="eastAsia"/>
        </w:rPr>
        <w:t>図</w:t>
      </w:r>
      <w:r w:rsidR="004A7CC2">
        <w:fldChar w:fldCharType="begin"/>
      </w:r>
      <w:r w:rsidR="004A7CC2">
        <w:instrText xml:space="preserve"> </w:instrText>
      </w:r>
      <w:r w:rsidR="004A7CC2">
        <w:rPr>
          <w:rFonts w:hint="eastAsia"/>
        </w:rPr>
        <w:instrText>STYLEREF 1 \s</w:instrText>
      </w:r>
      <w:r w:rsidR="004A7CC2">
        <w:instrText xml:space="preserve"> </w:instrText>
      </w:r>
      <w:r w:rsidR="004A7CC2">
        <w:fldChar w:fldCharType="separate"/>
      </w:r>
      <w:r w:rsidR="00E322B3">
        <w:rPr>
          <w:noProof/>
        </w:rPr>
        <w:t>2</w:t>
      </w:r>
      <w:r w:rsidR="004A7CC2">
        <w:fldChar w:fldCharType="end"/>
      </w:r>
      <w:r w:rsidR="004A7CC2">
        <w:t>.</w:t>
      </w:r>
      <w:r w:rsidR="004A7CC2">
        <w:fldChar w:fldCharType="begin"/>
      </w:r>
      <w:r w:rsidR="004A7CC2">
        <w:instrText xml:space="preserve"> </w:instrText>
      </w:r>
      <w:r w:rsidR="004A7CC2">
        <w:rPr>
          <w:rFonts w:hint="eastAsia"/>
        </w:rPr>
        <w:instrText>SEQ 図 \* ARABIC \s 1</w:instrText>
      </w:r>
      <w:r w:rsidR="004A7CC2">
        <w:instrText xml:space="preserve"> </w:instrText>
      </w:r>
      <w:r w:rsidR="004A7CC2">
        <w:fldChar w:fldCharType="separate"/>
      </w:r>
      <w:r w:rsidR="00E322B3">
        <w:rPr>
          <w:noProof/>
        </w:rPr>
        <w:t>3</w:t>
      </w:r>
      <w:r w:rsidR="004A7CC2">
        <w:fldChar w:fldCharType="end"/>
      </w:r>
      <w:bookmarkEnd w:id="2"/>
      <w:r>
        <w:rPr>
          <w:rFonts w:hint="eastAsia"/>
        </w:rPr>
        <w:t xml:space="preserve">　shell_exec.exeの外観</w:t>
      </w:r>
    </w:p>
    <w:p w14:paraId="6F55826B" w14:textId="77777777" w:rsidR="00F80E76" w:rsidRDefault="00F80E76" w:rsidP="00CF453F">
      <w:r w:rsidRPr="00B74E6D">
        <w:rPr>
          <w:rFonts w:hint="eastAsia"/>
        </w:rPr>
        <w:t xml:space="preserve">　ファイル名としてデータファイルを指定します。データファイルをドラッグ＆ドロップすることも出来ます。「FindExecutable」のボタンを押すと、そのデータファイルに結びつけられている</w:t>
      </w:r>
      <w:r w:rsidR="00195D43" w:rsidRPr="00B74E6D">
        <w:rPr>
          <w:rFonts w:hint="eastAsia"/>
        </w:rPr>
        <w:t>アプリケーション</w:t>
      </w:r>
      <w:r w:rsidRPr="00B74E6D">
        <w:rPr>
          <w:rFonts w:hint="eastAsia"/>
        </w:rPr>
        <w:t>があれば、表示します。「ShellExecute」のボタンを押すとその</w:t>
      </w:r>
      <w:r w:rsidR="00195D43" w:rsidRPr="00B74E6D">
        <w:rPr>
          <w:rFonts w:hint="eastAsia"/>
        </w:rPr>
        <w:t>アプ</w:t>
      </w:r>
      <w:r w:rsidR="00195D43">
        <w:rPr>
          <w:rFonts w:hint="eastAsia"/>
        </w:rPr>
        <w:t>リケーションを</w:t>
      </w:r>
      <w:r w:rsidR="00195D43">
        <w:t>起動し、</w:t>
      </w:r>
      <w:r>
        <w:rPr>
          <w:rFonts w:hint="eastAsia"/>
        </w:rPr>
        <w:t>ファイル</w:t>
      </w:r>
      <w:r w:rsidR="00195D43">
        <w:rPr>
          <w:rFonts w:hint="eastAsia"/>
        </w:rPr>
        <w:t>を</w:t>
      </w:r>
      <w:r w:rsidR="00195D43">
        <w:t>開きます。</w:t>
      </w:r>
    </w:p>
    <w:p w14:paraId="3E794339" w14:textId="5B74C50B" w:rsidR="007E392E" w:rsidRDefault="007E392E" w:rsidP="00EA6243">
      <w:pPr>
        <w:pStyle w:val="a9"/>
        <w:spacing w:before="400"/>
      </w:pPr>
      <w:r>
        <w:rPr>
          <w:rFonts w:hint="eastAsia"/>
        </w:rPr>
        <w:t>課題</w:t>
      </w:r>
      <w:r w:rsidR="00EA6243">
        <w:fldChar w:fldCharType="begin"/>
      </w:r>
      <w:r w:rsidR="00EA6243">
        <w:instrText xml:space="preserve"> </w:instrText>
      </w:r>
      <w:r w:rsidR="00EA6243">
        <w:rPr>
          <w:rFonts w:hint="eastAsia"/>
        </w:rPr>
        <w:instrText>SEQ 課題 \* ARABIC</w:instrText>
      </w:r>
      <w:r w:rsidR="00EA6243">
        <w:instrText xml:space="preserve"> </w:instrText>
      </w:r>
      <w:r w:rsidR="00EA6243">
        <w:fldChar w:fldCharType="separate"/>
      </w:r>
      <w:r w:rsidR="00E322B3">
        <w:rPr>
          <w:noProof/>
        </w:rPr>
        <w:t>3</w:t>
      </w:r>
      <w:r w:rsidR="00EA6243">
        <w:fldChar w:fldCharType="end"/>
      </w:r>
    </w:p>
    <w:p w14:paraId="4D14C164" w14:textId="4386EF2B" w:rsidR="007E392E" w:rsidRDefault="007E392E" w:rsidP="00CF453F">
      <w:r>
        <w:rPr>
          <w:rFonts w:hint="eastAsia"/>
        </w:rPr>
        <w:t xml:space="preserve">　拡張子doc</w:t>
      </w:r>
      <w:r w:rsidR="00A4171B">
        <w:rPr>
          <w:rFonts w:hint="eastAsia"/>
        </w:rPr>
        <w:t>x</w:t>
      </w:r>
      <w:r>
        <w:rPr>
          <w:rFonts w:hint="eastAsia"/>
        </w:rPr>
        <w:t>, txt, xls</w:t>
      </w:r>
      <w:r w:rsidR="00A4171B">
        <w:rPr>
          <w:rFonts w:hint="eastAsia"/>
        </w:rPr>
        <w:t>x</w:t>
      </w:r>
      <w:r>
        <w:rPr>
          <w:rFonts w:hint="eastAsia"/>
        </w:rPr>
        <w:t>, ppt</w:t>
      </w:r>
      <w:r w:rsidR="00A4171B">
        <w:rPr>
          <w:rFonts w:hint="eastAsia"/>
        </w:rPr>
        <w:t>x</w:t>
      </w:r>
      <w:r>
        <w:rPr>
          <w:rFonts w:hint="eastAsia"/>
        </w:rPr>
        <w:t>, jpg, htm</w:t>
      </w:r>
      <w:r w:rsidR="008A5A49">
        <w:t>l</w:t>
      </w:r>
      <w:r w:rsidR="00EA6243">
        <w:rPr>
          <w:rFonts w:hint="eastAsia"/>
        </w:rPr>
        <w:t>, pdf, bmp</w:t>
      </w:r>
      <w:r>
        <w:rPr>
          <w:rFonts w:hint="eastAsia"/>
        </w:rPr>
        <w:t>に結びつけられているアプリケーションの名前をフルパスで述べなさい（アプリケーションの名前を</w:t>
      </w:r>
      <w:r w:rsidR="00195D43">
        <w:rPr>
          <w:rFonts w:hint="eastAsia"/>
        </w:rPr>
        <w:t>C</w:t>
      </w:r>
      <w:r>
        <w:rPr>
          <w:rFonts w:hint="eastAsia"/>
        </w:rPr>
        <w:t>:\Program Files</w:t>
      </w:r>
      <w:r w:rsidR="00D2087B">
        <w:rPr>
          <w:rFonts w:hint="eastAsia"/>
        </w:rPr>
        <w:t xml:space="preserve"> (x86)</w:t>
      </w:r>
      <w:r>
        <w:rPr>
          <w:rFonts w:hint="eastAsia"/>
        </w:rPr>
        <w:t>\.....\○○.exeのように述べる）。</w:t>
      </w:r>
      <w:r w:rsidR="00956950">
        <w:rPr>
          <w:rFonts w:hint="eastAsia"/>
        </w:rPr>
        <w:t>ただし</w:t>
      </w:r>
      <w:r w:rsidR="00956950">
        <w:t>、ストアアプリで開かれるファイルについては、</w:t>
      </w:r>
      <w:r w:rsidR="00B903B9">
        <w:rPr>
          <w:rFonts w:hint="eastAsia"/>
        </w:rPr>
        <w:t>"F</w:t>
      </w:r>
      <w:r w:rsidR="00B903B9">
        <w:t xml:space="preserve">ind Executable is fail." </w:t>
      </w:r>
      <w:r w:rsidR="00B903B9">
        <w:rPr>
          <w:rFonts w:hint="eastAsia"/>
        </w:rPr>
        <w:t>と表示されます。そ</w:t>
      </w:r>
      <w:r w:rsidR="00D65A35">
        <w:rPr>
          <w:rFonts w:hint="eastAsia"/>
        </w:rPr>
        <w:t>の場合は</w:t>
      </w:r>
      <w:r w:rsidR="00956950">
        <w:t>「不明」と答えなさい。</w:t>
      </w:r>
    </w:p>
    <w:p w14:paraId="1BD0AD8E" w14:textId="1772E7ED" w:rsidR="008A5A49" w:rsidRPr="00396987" w:rsidRDefault="008A5A49" w:rsidP="00CF453F">
      <w:r>
        <w:rPr>
          <w:rFonts w:hint="eastAsia"/>
        </w:rPr>
        <w:t xml:space="preserve">　サンプルファイルは学習用W</w:t>
      </w:r>
      <w:r>
        <w:t>eb</w:t>
      </w:r>
      <w:r>
        <w:rPr>
          <w:rFonts w:hint="eastAsia"/>
        </w:rPr>
        <w:t>サイトに用意してあります。</w:t>
      </w:r>
    </w:p>
    <w:p w14:paraId="304BF172" w14:textId="77777777" w:rsidR="00F80E76" w:rsidRDefault="00F80E76" w:rsidP="00E322B3">
      <w:pPr>
        <w:pStyle w:val="a9"/>
        <w:spacing w:before="400"/>
      </w:pPr>
      <w:r>
        <w:rPr>
          <w:rFonts w:hint="eastAsia"/>
        </w:rPr>
        <w:t>ファイルの拡張子</w:t>
      </w:r>
    </w:p>
    <w:p w14:paraId="6C7A6D44" w14:textId="77777777" w:rsidR="00F80E76" w:rsidRDefault="00F80E76" w:rsidP="00CF453F">
      <w:r>
        <w:rPr>
          <w:rFonts w:hint="eastAsia"/>
        </w:rPr>
        <w:t xml:space="preserve">　ファイルの拡張子は通常は</w:t>
      </w:r>
      <w:r w:rsidR="00A4171B">
        <w:rPr>
          <w:rFonts w:hint="eastAsia"/>
        </w:rPr>
        <w:t>1～4</w:t>
      </w:r>
      <w:r>
        <w:rPr>
          <w:rFonts w:hint="eastAsia"/>
        </w:rPr>
        <w:t>文字で</w:t>
      </w:r>
      <w:r w:rsidR="00A4171B">
        <w:rPr>
          <w:rFonts w:hint="eastAsia"/>
        </w:rPr>
        <w:t>あり</w:t>
      </w:r>
      <w:r>
        <w:rPr>
          <w:rFonts w:hint="eastAsia"/>
        </w:rPr>
        <w:t>、そのファイルがどういう種類のファイルであるかを表しています。代表的なものは以下の通りです。</w:t>
      </w:r>
    </w:p>
    <w:p w14:paraId="2FBEB527" w14:textId="77777777" w:rsidR="00F80E76" w:rsidRDefault="00F80E76" w:rsidP="00CF453F"/>
    <w:p w14:paraId="42385EED" w14:textId="77777777" w:rsidR="00F80E76" w:rsidRDefault="00B74E6D" w:rsidP="00CF453F">
      <w:r>
        <w:rPr>
          <w:rFonts w:hint="eastAsia"/>
        </w:rPr>
        <w:t xml:space="preserve">　</w:t>
      </w:r>
      <w:r w:rsidR="00F80E76">
        <w:rPr>
          <w:rFonts w:hint="eastAsia"/>
        </w:rPr>
        <w:t>exe</w:t>
      </w:r>
      <w:r w:rsidR="00EA6243">
        <w:rPr>
          <w:rFonts w:hint="eastAsia"/>
        </w:rPr>
        <w:tab/>
      </w:r>
      <w:r w:rsidR="00F80E76">
        <w:rPr>
          <w:rFonts w:hint="eastAsia"/>
        </w:rPr>
        <w:t>実行型ファイル</w:t>
      </w:r>
    </w:p>
    <w:p w14:paraId="079E8810" w14:textId="77777777" w:rsidR="00F80E76" w:rsidRDefault="00B74E6D" w:rsidP="00CF453F">
      <w:r>
        <w:rPr>
          <w:rFonts w:hint="eastAsia"/>
        </w:rPr>
        <w:t xml:space="preserve">　</w:t>
      </w:r>
      <w:r w:rsidR="00F80E76">
        <w:t>dll</w:t>
      </w:r>
      <w:r w:rsidR="00EA6243">
        <w:rPr>
          <w:rFonts w:hint="eastAsia"/>
        </w:rPr>
        <w:tab/>
      </w:r>
      <w:r w:rsidR="005021C2">
        <w:rPr>
          <w:rFonts w:hint="eastAsia"/>
        </w:rPr>
        <w:t>プログラムを実行するときに必要なライブラリ</w:t>
      </w:r>
    </w:p>
    <w:p w14:paraId="67D678BF" w14:textId="77777777" w:rsidR="00F80E76" w:rsidRDefault="00B74E6D" w:rsidP="00CF453F">
      <w:r>
        <w:rPr>
          <w:rFonts w:hint="eastAsia"/>
        </w:rPr>
        <w:t xml:space="preserve">　</w:t>
      </w:r>
      <w:r w:rsidR="00F80E76">
        <w:rPr>
          <w:rFonts w:hint="eastAsia"/>
        </w:rPr>
        <w:t>txt</w:t>
      </w:r>
      <w:r w:rsidR="00EA6243">
        <w:rPr>
          <w:rFonts w:hint="eastAsia"/>
        </w:rPr>
        <w:tab/>
      </w:r>
      <w:r w:rsidR="00F80E76">
        <w:rPr>
          <w:rFonts w:hint="eastAsia"/>
        </w:rPr>
        <w:t>テキストファイル</w:t>
      </w:r>
    </w:p>
    <w:p w14:paraId="29E3144D" w14:textId="77777777" w:rsidR="00F80E76" w:rsidRDefault="00B74E6D" w:rsidP="00CF453F">
      <w:r>
        <w:rPr>
          <w:rFonts w:hint="eastAsia"/>
        </w:rPr>
        <w:t xml:space="preserve">　</w:t>
      </w:r>
      <w:r w:rsidR="00F80E76">
        <w:rPr>
          <w:rFonts w:hint="eastAsia"/>
        </w:rPr>
        <w:t>htm</w:t>
      </w:r>
      <w:r w:rsidR="00EA6243">
        <w:rPr>
          <w:rFonts w:hint="eastAsia"/>
        </w:rPr>
        <w:tab/>
      </w:r>
      <w:r w:rsidR="00F80E76">
        <w:rPr>
          <w:rFonts w:hint="eastAsia"/>
        </w:rPr>
        <w:t>htmlタグを含むテキストファイル</w:t>
      </w:r>
    </w:p>
    <w:p w14:paraId="078E8A72" w14:textId="77777777" w:rsidR="00F80E76" w:rsidRDefault="00B74E6D" w:rsidP="00CF453F">
      <w:r>
        <w:rPr>
          <w:rFonts w:hint="eastAsia"/>
        </w:rPr>
        <w:t xml:space="preserve">　</w:t>
      </w:r>
      <w:r w:rsidR="00F80E76">
        <w:rPr>
          <w:rFonts w:hint="eastAsia"/>
        </w:rPr>
        <w:t>doc</w:t>
      </w:r>
      <w:r w:rsidR="00A4171B">
        <w:rPr>
          <w:rFonts w:hint="eastAsia"/>
        </w:rPr>
        <w:t>x</w:t>
      </w:r>
      <w:r w:rsidR="00EA6243">
        <w:rPr>
          <w:rFonts w:hint="eastAsia"/>
        </w:rPr>
        <w:tab/>
      </w:r>
      <w:r w:rsidR="00F80E76">
        <w:rPr>
          <w:rFonts w:hint="eastAsia"/>
        </w:rPr>
        <w:t>Wordファイル</w:t>
      </w:r>
    </w:p>
    <w:p w14:paraId="0261DAEF" w14:textId="77777777" w:rsidR="00F80E76" w:rsidRDefault="00B74E6D" w:rsidP="00CF453F">
      <w:r>
        <w:rPr>
          <w:rFonts w:hint="eastAsia"/>
        </w:rPr>
        <w:lastRenderedPageBreak/>
        <w:t xml:space="preserve">　</w:t>
      </w:r>
      <w:r w:rsidR="00F80E76">
        <w:rPr>
          <w:rFonts w:hint="eastAsia"/>
        </w:rPr>
        <w:t>xls</w:t>
      </w:r>
      <w:r w:rsidR="00A4171B">
        <w:rPr>
          <w:rFonts w:hint="eastAsia"/>
        </w:rPr>
        <w:t>x</w:t>
      </w:r>
      <w:r w:rsidR="00EA6243">
        <w:rPr>
          <w:rFonts w:hint="eastAsia"/>
        </w:rPr>
        <w:tab/>
      </w:r>
      <w:r w:rsidR="00F80E76">
        <w:rPr>
          <w:rFonts w:hint="eastAsia"/>
        </w:rPr>
        <w:t>Excelファイル</w:t>
      </w:r>
    </w:p>
    <w:p w14:paraId="7F18BA0B" w14:textId="77777777" w:rsidR="00F80E76" w:rsidRDefault="00B74E6D" w:rsidP="00CF453F">
      <w:r>
        <w:rPr>
          <w:rFonts w:hint="eastAsia"/>
        </w:rPr>
        <w:t xml:space="preserve">　</w:t>
      </w:r>
      <w:r w:rsidR="00F80E76">
        <w:rPr>
          <w:rFonts w:hint="eastAsia"/>
        </w:rPr>
        <w:t>ppt</w:t>
      </w:r>
      <w:r w:rsidR="00A4171B">
        <w:rPr>
          <w:rFonts w:hint="eastAsia"/>
        </w:rPr>
        <w:t>x</w:t>
      </w:r>
      <w:r w:rsidR="00EA6243">
        <w:rPr>
          <w:rFonts w:hint="eastAsia"/>
        </w:rPr>
        <w:tab/>
      </w:r>
      <w:r w:rsidR="00F80E76">
        <w:rPr>
          <w:rFonts w:hint="eastAsia"/>
        </w:rPr>
        <w:t>PowerPointファイル</w:t>
      </w:r>
    </w:p>
    <w:p w14:paraId="72A6332E" w14:textId="77777777" w:rsidR="00F80E76" w:rsidRDefault="00B74E6D" w:rsidP="00CF453F">
      <w:r>
        <w:rPr>
          <w:rFonts w:hint="eastAsia"/>
        </w:rPr>
        <w:t xml:space="preserve">　</w:t>
      </w:r>
      <w:r w:rsidR="00F80E76">
        <w:rPr>
          <w:rFonts w:hint="eastAsia"/>
        </w:rPr>
        <w:t>bmp</w:t>
      </w:r>
      <w:r w:rsidR="00EA6243">
        <w:rPr>
          <w:rFonts w:hint="eastAsia"/>
        </w:rPr>
        <w:tab/>
      </w:r>
      <w:r w:rsidR="00F80E76">
        <w:rPr>
          <w:rFonts w:hint="eastAsia"/>
        </w:rPr>
        <w:t>Bitmap形式の画像ファイル</w:t>
      </w:r>
    </w:p>
    <w:p w14:paraId="6D064DF1" w14:textId="77777777" w:rsidR="00F80E76" w:rsidRDefault="00B74E6D" w:rsidP="00CF453F">
      <w:r>
        <w:rPr>
          <w:rFonts w:hint="eastAsia"/>
        </w:rPr>
        <w:t xml:space="preserve">　</w:t>
      </w:r>
      <w:r w:rsidR="00F80E76">
        <w:rPr>
          <w:rFonts w:hint="eastAsia"/>
        </w:rPr>
        <w:t>jpg</w:t>
      </w:r>
      <w:r w:rsidR="00EA6243">
        <w:rPr>
          <w:rFonts w:hint="eastAsia"/>
        </w:rPr>
        <w:tab/>
      </w:r>
      <w:r w:rsidR="00F80E76">
        <w:rPr>
          <w:rFonts w:hint="eastAsia"/>
        </w:rPr>
        <w:t>Jpeg形式の画像ファイル</w:t>
      </w:r>
    </w:p>
    <w:p w14:paraId="25E8F57D" w14:textId="77777777" w:rsidR="00487585" w:rsidRDefault="00B74E6D" w:rsidP="00CF453F">
      <w:r>
        <w:rPr>
          <w:rFonts w:hint="eastAsia"/>
        </w:rPr>
        <w:t xml:space="preserve">　</w:t>
      </w:r>
      <w:r w:rsidR="00487585">
        <w:rPr>
          <w:rFonts w:hint="eastAsia"/>
        </w:rPr>
        <w:t>png</w:t>
      </w:r>
      <w:r w:rsidR="00487585">
        <w:rPr>
          <w:rFonts w:hint="eastAsia"/>
        </w:rPr>
        <w:tab/>
        <w:t>PNG形式の画像ファイル</w:t>
      </w:r>
    </w:p>
    <w:p w14:paraId="751E7547" w14:textId="77777777" w:rsidR="00487585" w:rsidRDefault="00B74E6D" w:rsidP="00CF453F">
      <w:r>
        <w:rPr>
          <w:rFonts w:hint="eastAsia"/>
        </w:rPr>
        <w:t xml:space="preserve">　</w:t>
      </w:r>
      <w:r w:rsidR="00487585">
        <w:rPr>
          <w:rFonts w:hint="eastAsia"/>
        </w:rPr>
        <w:t>wav</w:t>
      </w:r>
      <w:r w:rsidR="00487585">
        <w:rPr>
          <w:rFonts w:hint="eastAsia"/>
        </w:rPr>
        <w:tab/>
        <w:t>無圧縮の音声ファイル</w:t>
      </w:r>
    </w:p>
    <w:p w14:paraId="2C861FD4" w14:textId="77777777" w:rsidR="00487585" w:rsidRDefault="00B74E6D" w:rsidP="00CF453F">
      <w:r>
        <w:rPr>
          <w:rFonts w:hint="eastAsia"/>
        </w:rPr>
        <w:t xml:space="preserve">　</w:t>
      </w:r>
      <w:r w:rsidR="00487585">
        <w:rPr>
          <w:rFonts w:hint="eastAsia"/>
        </w:rPr>
        <w:t>mp3</w:t>
      </w:r>
      <w:r w:rsidR="00487585">
        <w:rPr>
          <w:rFonts w:hint="eastAsia"/>
        </w:rPr>
        <w:tab/>
        <w:t>mp3形式の音声ファイル</w:t>
      </w:r>
    </w:p>
    <w:p w14:paraId="307FC562" w14:textId="77777777" w:rsidR="00487585" w:rsidRPr="00487585" w:rsidRDefault="00B74E6D" w:rsidP="00CF453F">
      <w:r>
        <w:rPr>
          <w:rFonts w:hint="eastAsia"/>
        </w:rPr>
        <w:t xml:space="preserve">　</w:t>
      </w:r>
      <w:r w:rsidR="00487585">
        <w:rPr>
          <w:rFonts w:hint="eastAsia"/>
        </w:rPr>
        <w:t>m4a</w:t>
      </w:r>
      <w:r w:rsidR="00487585">
        <w:rPr>
          <w:rFonts w:hint="eastAsia"/>
        </w:rPr>
        <w:tab/>
        <w:t>AAC形式の音声ファイル　iTunesのデフォルト</w:t>
      </w:r>
    </w:p>
    <w:p w14:paraId="30C41160" w14:textId="1FE04C42" w:rsidR="00487585" w:rsidRDefault="00B74E6D" w:rsidP="00CF453F">
      <w:r>
        <w:rPr>
          <w:rFonts w:hint="eastAsia"/>
        </w:rPr>
        <w:t xml:space="preserve">　</w:t>
      </w:r>
      <w:r w:rsidR="00E3240A">
        <w:rPr>
          <w:rFonts w:hint="eastAsia"/>
        </w:rPr>
        <w:t>m</w:t>
      </w:r>
      <w:r w:rsidR="00E3240A">
        <w:t>p4</w:t>
      </w:r>
      <w:r w:rsidR="00487585">
        <w:rPr>
          <w:rFonts w:hint="eastAsia"/>
        </w:rPr>
        <w:tab/>
      </w:r>
      <w:r w:rsidR="00E3240A">
        <w:t>mpeg4</w:t>
      </w:r>
      <w:r w:rsidR="00E3240A">
        <w:rPr>
          <w:rFonts w:hint="eastAsia"/>
        </w:rPr>
        <w:t>形式の動画ファイル</w:t>
      </w:r>
    </w:p>
    <w:p w14:paraId="35467BFB" w14:textId="77777777" w:rsidR="00B30B2B" w:rsidRDefault="00B30B2B" w:rsidP="00B30B2B">
      <w:pPr>
        <w:pStyle w:val="2"/>
        <w:spacing w:before="400"/>
      </w:pPr>
      <w:r>
        <w:rPr>
          <w:rFonts w:hint="eastAsia"/>
        </w:rPr>
        <w:t>仮想と実体</w:t>
      </w:r>
    </w:p>
    <w:p w14:paraId="6C0F1FF3" w14:textId="77777777" w:rsidR="00EC47A6" w:rsidRDefault="00B30B2B" w:rsidP="00B30B2B">
      <w:r>
        <w:rPr>
          <w:rFonts w:hint="eastAsia"/>
        </w:rPr>
        <w:t xml:space="preserve">　</w:t>
      </w:r>
      <w:r>
        <w:t>Windowsはコンピュータ</w:t>
      </w:r>
      <w:r w:rsidR="00B74E6D">
        <w:rPr>
          <w:rFonts w:hint="eastAsia"/>
        </w:rPr>
        <w:t>ー</w:t>
      </w:r>
      <w:r>
        <w:t>を扱いやすくするために、仮想的な世界を作り、それを使用者に見せています。例えば、デスクトップ</w:t>
      </w:r>
      <w:r w:rsidR="00EC47A6">
        <w:rPr>
          <w:rFonts w:hint="eastAsia"/>
        </w:rPr>
        <w:t>は仮想的なものです。</w:t>
      </w:r>
    </w:p>
    <w:p w14:paraId="1B49B054" w14:textId="77777777" w:rsidR="002E3A49" w:rsidRDefault="00B30B2B" w:rsidP="00B30B2B">
      <w:r>
        <w:rPr>
          <w:rFonts w:hint="eastAsia"/>
        </w:rPr>
        <w:t xml:space="preserve">　一方で、コンピュータ</w:t>
      </w:r>
      <w:r w:rsidR="00B74E6D">
        <w:rPr>
          <w:rFonts w:hint="eastAsia"/>
        </w:rPr>
        <w:t>ー</w:t>
      </w:r>
      <w:r w:rsidR="00EC47A6">
        <w:rPr>
          <w:rFonts w:hint="eastAsia"/>
        </w:rPr>
        <w:t>は</w:t>
      </w:r>
      <w:r>
        <w:rPr>
          <w:rFonts w:hint="eastAsia"/>
        </w:rPr>
        <w:t>「ファイル」</w:t>
      </w:r>
      <w:r w:rsidR="00EC47A6">
        <w:rPr>
          <w:rFonts w:hint="eastAsia"/>
        </w:rPr>
        <w:t>で情報を管理し</w:t>
      </w:r>
      <w:r w:rsidR="00B74E6D">
        <w:rPr>
          <w:rFonts w:hint="eastAsia"/>
        </w:rPr>
        <w:t>ており、階層化されたフォルダにファイルを格納します。</w:t>
      </w:r>
    </w:p>
    <w:p w14:paraId="74FE5483" w14:textId="77777777" w:rsidR="00B30B2B" w:rsidRDefault="00B30B2B" w:rsidP="00B30B2B">
      <w:r>
        <w:rPr>
          <w:rFonts w:hint="eastAsia"/>
        </w:rPr>
        <w:t xml:space="preserve">　エクスプローラーを起動すると、</w:t>
      </w:r>
      <w:r>
        <w:t>PCの下に「ダウンロード」「デスクトップ」「ドキュメント」「ピクチャ」「ビデオ」「ミュージック」「ローカルディスク(C:)」などのアイコンがあります。このうち「ローカルディスク(C:)」のように、末尾に括弧でくくったローマ字1字があるのは</w:t>
      </w:r>
      <w:r w:rsidR="00B74E6D">
        <w:rPr>
          <w:rFonts w:hint="eastAsia"/>
        </w:rPr>
        <w:t>実体を持ちます。すなわち、</w:t>
      </w:r>
      <w:r>
        <w:t>物理的に存在するドライブ</w:t>
      </w:r>
      <w:r w:rsidR="002E3A49">
        <w:rPr>
          <w:rFonts w:hint="eastAsia"/>
        </w:rPr>
        <w:t>に対応します。</w:t>
      </w:r>
      <w:r>
        <w:t>Windowsでは「ハードディスク」「DVDマルチドライブ」「USBメモリ」などにドライブレターと呼ばれるローマ字1文字を割り当てます。</w:t>
      </w:r>
    </w:p>
    <w:p w14:paraId="5BFD292A" w14:textId="3CE684F0" w:rsidR="00B74E6D" w:rsidRDefault="00B30B2B" w:rsidP="00B30B2B">
      <w:r>
        <w:rPr>
          <w:rFonts w:hint="eastAsia"/>
        </w:rPr>
        <w:t xml:space="preserve">　それ以外の「デスクトップ」などは</w:t>
      </w:r>
      <w:r>
        <w:t>Windowsが仮想的に作っているものです。「ドキュメント」</w:t>
      </w:r>
      <w:r w:rsidR="00EC47A6">
        <w:rPr>
          <w:rFonts w:hint="eastAsia"/>
        </w:rPr>
        <w:t>「ピクチャ」</w:t>
      </w:r>
      <w:r>
        <w:t>などは1個のフォルダに対応します。</w:t>
      </w:r>
      <w:r w:rsidR="00B74E6D">
        <w:rPr>
          <w:rFonts w:hint="eastAsia"/>
        </w:rPr>
        <w:t>その</w:t>
      </w:r>
      <w:r>
        <w:t xml:space="preserve">実体はどこにあるのでしょうか？　</w:t>
      </w:r>
      <w:r w:rsidR="00F014C0">
        <w:rPr>
          <w:rFonts w:hint="eastAsia"/>
        </w:rPr>
        <w:t>ファイルを</w:t>
      </w:r>
      <w:r w:rsidR="00B74E6D">
        <w:rPr>
          <w:rFonts w:hint="eastAsia"/>
        </w:rPr>
        <w:t>バックアップ</w:t>
      </w:r>
      <w:r w:rsidR="00F014C0">
        <w:rPr>
          <w:rFonts w:hint="eastAsia"/>
        </w:rPr>
        <w:t>するときは</w:t>
      </w:r>
      <w:r w:rsidR="00B74E6D">
        <w:rPr>
          <w:rFonts w:hint="eastAsia"/>
        </w:rPr>
        <w:t>「実体がどこにあるか」を知っておく必要があります。</w:t>
      </w:r>
    </w:p>
    <w:p w14:paraId="1A21089A" w14:textId="77777777" w:rsidR="00B30B2B" w:rsidRDefault="00EC47A6" w:rsidP="00EC47A6">
      <w:pPr>
        <w:pStyle w:val="aa"/>
        <w:spacing w:before="400"/>
      </w:pPr>
      <w:r w:rsidRPr="00EC47A6">
        <w:rPr>
          <w:noProof/>
        </w:rPr>
        <w:lastRenderedPageBreak/>
        <w:drawing>
          <wp:inline distT="0" distB="0" distL="0" distR="0" wp14:anchorId="0DDBCA58" wp14:editId="529EAFCD">
            <wp:extent cx="4307546" cy="33556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3328" cy="3383550"/>
                    </a:xfrm>
                    <a:prstGeom prst="rect">
                      <a:avLst/>
                    </a:prstGeom>
                  </pic:spPr>
                </pic:pic>
              </a:graphicData>
            </a:graphic>
          </wp:inline>
        </w:drawing>
      </w:r>
    </w:p>
    <w:p w14:paraId="0053B558" w14:textId="690361A4" w:rsidR="00B30B2B" w:rsidRDefault="00EC47A6" w:rsidP="00EC47A6">
      <w:pPr>
        <w:pStyle w:val="ad"/>
      </w:pPr>
      <w:bookmarkStart w:id="3" w:name="_Ref525841546"/>
      <w:r>
        <w:t>図</w:t>
      </w:r>
      <w:r w:rsidR="00703E3C">
        <w:rPr>
          <w:noProof/>
        </w:rPr>
        <w:fldChar w:fldCharType="begin"/>
      </w:r>
      <w:r w:rsidR="00703E3C">
        <w:rPr>
          <w:noProof/>
        </w:rPr>
        <w:instrText xml:space="preserve"> STYLEREF 1 \s </w:instrText>
      </w:r>
      <w:r w:rsidR="00703E3C">
        <w:rPr>
          <w:noProof/>
        </w:rPr>
        <w:fldChar w:fldCharType="separate"/>
      </w:r>
      <w:r w:rsidR="00E322B3">
        <w:rPr>
          <w:noProof/>
        </w:rPr>
        <w:t>2</w:t>
      </w:r>
      <w:r w:rsidR="00703E3C">
        <w:rPr>
          <w:noProof/>
        </w:rPr>
        <w:fldChar w:fldCharType="end"/>
      </w:r>
      <w:r w:rsidR="004A7CC2">
        <w:t>.</w:t>
      </w:r>
      <w:r w:rsidR="00703E3C">
        <w:rPr>
          <w:noProof/>
        </w:rPr>
        <w:fldChar w:fldCharType="begin"/>
      </w:r>
      <w:r w:rsidR="00703E3C">
        <w:rPr>
          <w:noProof/>
        </w:rPr>
        <w:instrText xml:space="preserve"> SEQ 図 \* ARABIC \s 1 </w:instrText>
      </w:r>
      <w:r w:rsidR="00703E3C">
        <w:rPr>
          <w:noProof/>
        </w:rPr>
        <w:fldChar w:fldCharType="separate"/>
      </w:r>
      <w:r w:rsidR="00E322B3">
        <w:rPr>
          <w:noProof/>
        </w:rPr>
        <w:t>4</w:t>
      </w:r>
      <w:r w:rsidR="00703E3C">
        <w:rPr>
          <w:noProof/>
        </w:rPr>
        <w:fldChar w:fldCharType="end"/>
      </w:r>
      <w:bookmarkEnd w:id="3"/>
      <w:r w:rsidR="00B30B2B">
        <w:t xml:space="preserve">　kasou.exeの外観</w:t>
      </w:r>
    </w:p>
    <w:p w14:paraId="2660A9B1" w14:textId="1DA85A44" w:rsidR="00B30B2B" w:rsidRDefault="00B30B2B" w:rsidP="00B30B2B">
      <w:r>
        <w:rPr>
          <w:rFonts w:hint="eastAsia"/>
        </w:rPr>
        <w:t xml:space="preserve">　</w:t>
      </w:r>
      <w:r w:rsidR="00EC47A6">
        <w:fldChar w:fldCharType="begin"/>
      </w:r>
      <w:r w:rsidR="00EC47A6">
        <w:instrText xml:space="preserve"> </w:instrText>
      </w:r>
      <w:r w:rsidR="00EC47A6">
        <w:rPr>
          <w:rFonts w:hint="eastAsia"/>
        </w:rPr>
        <w:instrText>REF _Ref525841546 \h</w:instrText>
      </w:r>
      <w:r w:rsidR="00EC47A6">
        <w:instrText xml:space="preserve"> </w:instrText>
      </w:r>
      <w:r w:rsidR="00EC47A6">
        <w:fldChar w:fldCharType="separate"/>
      </w:r>
      <w:r w:rsidR="00E322B3">
        <w:t>図</w:t>
      </w:r>
      <w:r w:rsidR="00E322B3">
        <w:rPr>
          <w:noProof/>
        </w:rPr>
        <w:t>2</w:t>
      </w:r>
      <w:r w:rsidR="00E322B3">
        <w:t>.</w:t>
      </w:r>
      <w:r w:rsidR="00E322B3">
        <w:rPr>
          <w:noProof/>
        </w:rPr>
        <w:t>4</w:t>
      </w:r>
      <w:r w:rsidR="00EC47A6">
        <w:fldChar w:fldCharType="end"/>
      </w:r>
      <w:r>
        <w:t>に示すkasou.exeを起動し、「情報取得」ボタンを押して下さい。デスクトップ、ドキュメントなどの実体がどこにあるかを表示します。</w:t>
      </w:r>
    </w:p>
    <w:p w14:paraId="4E0F8415" w14:textId="3E60ABC7" w:rsidR="002404D5" w:rsidRDefault="002404D5" w:rsidP="002404D5">
      <w:pPr>
        <w:pStyle w:val="a9"/>
        <w:spacing w:before="400"/>
      </w:pPr>
      <w:r>
        <w:rPr>
          <w:rFonts w:hint="eastAsia"/>
        </w:rPr>
        <w:t>「送る」メニューにメモ帳を追加してパソコンを便利にする</w:t>
      </w:r>
    </w:p>
    <w:p w14:paraId="636CD71D" w14:textId="77777777" w:rsidR="00B74E6D" w:rsidRDefault="00EC47A6" w:rsidP="00B30B2B">
      <w:r>
        <w:rPr>
          <w:rFonts w:hint="eastAsia"/>
        </w:rPr>
        <w:t xml:space="preserve">　ファイルを右クリックして出現するメニューの「送る」にメモ帳を入れておくと、便利です。</w:t>
      </w:r>
      <w:r w:rsidR="00B74E6D">
        <w:rPr>
          <w:rFonts w:hint="eastAsia"/>
        </w:rPr>
        <w:t>メモ帳を「送る」のメニューに追加するには、以下のように操作します。</w:t>
      </w:r>
    </w:p>
    <w:p w14:paraId="61855730" w14:textId="77777777" w:rsidR="00B74E6D" w:rsidRDefault="00B74E6D" w:rsidP="006F10A7">
      <w:pPr>
        <w:pStyle w:val="af1"/>
        <w:spacing w:before="400" w:after="400"/>
        <w:ind w:left="630" w:hanging="315"/>
      </w:pPr>
      <w:r>
        <w:rPr>
          <w:rFonts w:hint="eastAsia"/>
        </w:rPr>
        <w:t>1.</w:t>
      </w:r>
      <w:r>
        <w:rPr>
          <w:rFonts w:hint="eastAsia"/>
        </w:rPr>
        <w:tab/>
        <w:t xml:space="preserve">ショートカットの作成 …… </w:t>
      </w:r>
      <w:r w:rsidR="00EC47A6">
        <w:rPr>
          <w:rFonts w:hint="eastAsia"/>
        </w:rPr>
        <w:t>メモ帳</w:t>
      </w:r>
      <w:r>
        <w:rPr>
          <w:rFonts w:hint="eastAsia"/>
        </w:rPr>
        <w:t>の実体は</w:t>
      </w:r>
      <w:r w:rsidR="00EC47A6">
        <w:rPr>
          <w:rFonts w:hint="eastAsia"/>
        </w:rPr>
        <w:t>C:\Windows\System</w:t>
      </w:r>
      <w:r w:rsidR="00EC47A6">
        <w:t>32</w:t>
      </w:r>
      <w:r w:rsidR="00EC47A6">
        <w:rPr>
          <w:rFonts w:hint="eastAsia"/>
        </w:rPr>
        <w:t>\notepad.exeです。</w:t>
      </w:r>
      <w:r>
        <w:rPr>
          <w:rFonts w:hint="eastAsia"/>
        </w:rPr>
        <w:t>右クリックしてデスクトップに</w:t>
      </w:r>
      <w:r w:rsidR="00EC47A6">
        <w:rPr>
          <w:rFonts w:hint="eastAsia"/>
        </w:rPr>
        <w:t>ショートカットを</w:t>
      </w:r>
      <w:r>
        <w:rPr>
          <w:rFonts w:hint="eastAsia"/>
        </w:rPr>
        <w:t>作成してください。</w:t>
      </w:r>
    </w:p>
    <w:p w14:paraId="536EBC9B" w14:textId="77777777" w:rsidR="00EC47A6" w:rsidRDefault="00B74E6D" w:rsidP="00B74E6D">
      <w:pPr>
        <w:pStyle w:val="af1"/>
        <w:spacing w:before="400" w:after="400"/>
        <w:ind w:left="630" w:hanging="315"/>
      </w:pPr>
      <w:r>
        <w:rPr>
          <w:rFonts w:hint="eastAsia"/>
        </w:rPr>
        <w:t>2.</w:t>
      </w:r>
      <w:r>
        <w:rPr>
          <w:rFonts w:hint="eastAsia"/>
        </w:rPr>
        <w:tab/>
      </w:r>
      <w:r>
        <w:t xml:space="preserve">1. </w:t>
      </w:r>
      <w:r>
        <w:rPr>
          <w:rFonts w:hint="eastAsia"/>
        </w:rPr>
        <w:t>で作成したショートカットを「送る」に対応するフォルダにコピーしてください。そのフォルダはkasou.exeで求めることができます。</w:t>
      </w:r>
    </w:p>
    <w:p w14:paraId="5A465CED" w14:textId="77777777" w:rsidR="00EC47A6" w:rsidRDefault="00EC47A6" w:rsidP="00B30B2B">
      <w:r>
        <w:rPr>
          <w:rFonts w:hint="eastAsia"/>
        </w:rPr>
        <w:t xml:space="preserve">　</w:t>
      </w:r>
      <w:r w:rsidR="00B74E6D">
        <w:rPr>
          <w:rFonts w:hint="eastAsia"/>
        </w:rPr>
        <w:t>実は</w:t>
      </w:r>
      <w:r>
        <w:rPr>
          <w:rFonts w:hint="eastAsia"/>
        </w:rPr>
        <w:t>「送る」に対応するフォルダは</w:t>
      </w:r>
      <w:r w:rsidR="00A0685F">
        <w:rPr>
          <w:rFonts w:hint="eastAsia"/>
        </w:rPr>
        <w:t>次の方法でも開くことができます。</w:t>
      </w:r>
      <w:r w:rsidR="00B74E6D">
        <w:rPr>
          <w:rFonts w:hint="eastAsia"/>
        </w:rPr>
        <w:t>こちらの方が簡単です。</w:t>
      </w:r>
    </w:p>
    <w:p w14:paraId="5867C909" w14:textId="77777777" w:rsidR="00A0685F" w:rsidRDefault="00A0685F" w:rsidP="00B30B2B"/>
    <w:p w14:paraId="20984F6A" w14:textId="77777777" w:rsidR="00A0685F" w:rsidRDefault="00A0685F" w:rsidP="00B30B2B">
      <w:r>
        <w:rPr>
          <w:rFonts w:hint="eastAsia"/>
        </w:rPr>
        <w:t xml:space="preserve">　　　　スタートメニューを右クリック → ファイル名を指定して実行 </w:t>
      </w:r>
    </w:p>
    <w:p w14:paraId="0E2B53A0" w14:textId="61E175EA" w:rsidR="00A0685F" w:rsidRDefault="00A0685F" w:rsidP="00B30B2B">
      <w:r>
        <w:rPr>
          <w:rFonts w:hint="eastAsia"/>
        </w:rPr>
        <w:t xml:space="preserve">　　　　→ shell:sendto と入れる</w:t>
      </w:r>
    </w:p>
    <w:p w14:paraId="21757CB5" w14:textId="333DF868" w:rsidR="00B80AA1" w:rsidRDefault="00B80AA1" w:rsidP="00B30B2B"/>
    <w:p w14:paraId="6B6F80A6" w14:textId="79AFCD71" w:rsidR="00B80AA1" w:rsidRDefault="00B80AA1" w:rsidP="006F6EC4">
      <w:pPr>
        <w:pStyle w:val="ae"/>
      </w:pPr>
      <w:r>
        <w:rPr>
          <w:rFonts w:hint="eastAsia"/>
        </w:rPr>
        <w:t>（追加の知識）</w:t>
      </w:r>
    </w:p>
    <w:p w14:paraId="68696C99" w14:textId="690AD8B5" w:rsidR="00B80AA1" w:rsidRDefault="00B80AA1" w:rsidP="00B30B2B">
      <w:r>
        <w:rPr>
          <w:rFonts w:hint="eastAsia"/>
        </w:rPr>
        <w:t xml:space="preserve">　s</w:t>
      </w:r>
      <w:r>
        <w:t>hell:startup</w:t>
      </w:r>
      <w:r>
        <w:rPr>
          <w:rFonts w:hint="eastAsia"/>
        </w:rPr>
        <w:t>と入れると、スタートアップフォルダ（パソコン起動時に実行したいアプリがある場合、そのアプリへのショートカットを入れておくと、自動起動する）。</w:t>
      </w:r>
    </w:p>
    <w:p w14:paraId="12CC2ABD" w14:textId="29DB215E" w:rsidR="002404D5" w:rsidRDefault="00520FF0" w:rsidP="002404D5">
      <w:pPr>
        <w:pStyle w:val="a9"/>
        <w:spacing w:before="400"/>
      </w:pPr>
      <w:r>
        <w:rPr>
          <w:rFonts w:hint="eastAsia"/>
        </w:rPr>
        <w:t>「</w:t>
      </w:r>
      <w:r w:rsidR="002404D5">
        <w:t>ドキュメント</w:t>
      </w:r>
      <w:r>
        <w:rPr>
          <w:rFonts w:hint="eastAsia"/>
        </w:rPr>
        <w:t>」フォルダ</w:t>
      </w:r>
      <w:r w:rsidR="002404D5">
        <w:t>がどこにあるかを知る</w:t>
      </w:r>
    </w:p>
    <w:p w14:paraId="06BFBEFC" w14:textId="214452E5" w:rsidR="00FC3BDE" w:rsidRDefault="00B30B2B" w:rsidP="00B30B2B">
      <w:r>
        <w:rPr>
          <w:rFonts w:hint="eastAsia"/>
        </w:rPr>
        <w:t xml:space="preserve">　</w:t>
      </w:r>
      <w:r w:rsidR="00A0685F">
        <w:rPr>
          <w:rFonts w:hint="eastAsia"/>
        </w:rPr>
        <w:t>エクスプローラーでドキュメントの直下にあるフォルダを何か開いてください。</w:t>
      </w:r>
      <w:r w:rsidR="008E5B62">
        <w:rPr>
          <w:rFonts w:hint="eastAsia"/>
        </w:rPr>
        <w:t>フォルダがない場合は作成して下さい。</w:t>
      </w:r>
      <w:r w:rsidR="00A0685F">
        <w:rPr>
          <w:rFonts w:hint="eastAsia"/>
        </w:rPr>
        <w:t>その状態でエクスプローラーのファイルのパス名を表示しているエディットボックスの右側の空白部分をクリックしてください。その場所の実体がある場所が表示されます。</w:t>
      </w:r>
      <w:r w:rsidR="00FC3BDE">
        <w:rPr>
          <w:rFonts w:hint="eastAsia"/>
        </w:rPr>
        <w:t>この様子を</w:t>
      </w:r>
      <w:r w:rsidR="00FC3BDE">
        <w:fldChar w:fldCharType="begin"/>
      </w:r>
      <w:r w:rsidR="00FC3BDE">
        <w:instrText xml:space="preserve"> </w:instrText>
      </w:r>
      <w:r w:rsidR="00FC3BDE">
        <w:rPr>
          <w:rFonts w:hint="eastAsia"/>
        </w:rPr>
        <w:instrText>REF _Ref525925794 \h</w:instrText>
      </w:r>
      <w:r w:rsidR="00FC3BDE">
        <w:instrText xml:space="preserve"> </w:instrText>
      </w:r>
      <w:r w:rsidR="00FC3BDE">
        <w:fldChar w:fldCharType="separate"/>
      </w:r>
      <w:r w:rsidR="00E322B3">
        <w:t>図</w:t>
      </w:r>
      <w:r w:rsidR="00E322B3">
        <w:rPr>
          <w:noProof/>
        </w:rPr>
        <w:t>2</w:t>
      </w:r>
      <w:r w:rsidR="00E322B3">
        <w:t>.</w:t>
      </w:r>
      <w:r w:rsidR="00E322B3">
        <w:rPr>
          <w:noProof/>
        </w:rPr>
        <w:t>5</w:t>
      </w:r>
      <w:r w:rsidR="00FC3BDE">
        <w:fldChar w:fldCharType="end"/>
      </w:r>
      <w:r w:rsidR="00FC3BDE">
        <w:rPr>
          <w:rFonts w:hint="eastAsia"/>
        </w:rPr>
        <w:t>に示します。</w:t>
      </w:r>
    </w:p>
    <w:p w14:paraId="459635E7" w14:textId="0F25B6AA" w:rsidR="002404D5" w:rsidRDefault="00CA1AD9" w:rsidP="004A7CC2">
      <w:pPr>
        <w:pStyle w:val="aa"/>
        <w:spacing w:before="400"/>
      </w:pPr>
      <w:r>
        <w:rPr>
          <w:noProof/>
        </w:rPr>
        <mc:AlternateContent>
          <mc:Choice Requires="wps">
            <w:drawing>
              <wp:anchor distT="0" distB="0" distL="114300" distR="114300" simplePos="0" relativeHeight="251659264" behindDoc="0" locked="0" layoutInCell="1" allowOverlap="1" wp14:anchorId="0085C2E9" wp14:editId="7E513A5F">
                <wp:simplePos x="0" y="0"/>
                <wp:positionH relativeFrom="column">
                  <wp:posOffset>2804160</wp:posOffset>
                </wp:positionH>
                <wp:positionV relativeFrom="paragraph">
                  <wp:posOffset>782320</wp:posOffset>
                </wp:positionV>
                <wp:extent cx="198120" cy="379095"/>
                <wp:effectExtent l="0" t="0" r="30480" b="20955"/>
                <wp:wrapNone/>
                <wp:docPr id="8" name="直線コネクタ 8"/>
                <wp:cNvGraphicFramePr/>
                <a:graphic xmlns:a="http://schemas.openxmlformats.org/drawingml/2006/main">
                  <a:graphicData uri="http://schemas.microsoft.com/office/word/2010/wordprocessingShape">
                    <wps:wsp>
                      <wps:cNvCnPr/>
                      <wps:spPr>
                        <a:xfrm flipV="1">
                          <a:off x="0" y="0"/>
                          <a:ext cx="198120" cy="3790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A683E" id="直線コネクタ 8"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220.8pt,61.6pt" to="236.4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" strokecolor="black [3213]"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5FC013DE" wp14:editId="396DAE7B">
                <wp:simplePos x="0" y="0"/>
                <wp:positionH relativeFrom="column">
                  <wp:posOffset>2805059</wp:posOffset>
                </wp:positionH>
                <wp:positionV relativeFrom="paragraph">
                  <wp:posOffset>492760</wp:posOffset>
                </wp:positionV>
                <wp:extent cx="1181735" cy="292100"/>
                <wp:effectExtent l="0" t="0" r="18415" b="12700"/>
                <wp:wrapNone/>
                <wp:docPr id="9" name="テキスト ボックス 9"/>
                <wp:cNvGraphicFramePr/>
                <a:graphic xmlns:a="http://schemas.openxmlformats.org/drawingml/2006/main">
                  <a:graphicData uri="http://schemas.microsoft.com/office/word/2010/wordprocessingShape">
                    <wps:wsp>
                      <wps:cNvSpPr txBox="1"/>
                      <wps:spPr>
                        <a:xfrm>
                          <a:off x="0" y="0"/>
                          <a:ext cx="1181735" cy="292100"/>
                        </a:xfrm>
                        <a:prstGeom prst="rect">
                          <a:avLst/>
                        </a:prstGeom>
                        <a:solidFill>
                          <a:srgbClr val="FFFFFF"/>
                        </a:solidFill>
                        <a:ln w="6350">
                          <a:solidFill>
                            <a:prstClr val="black"/>
                          </a:solidFill>
                        </a:ln>
                      </wps:spPr>
                      <wps:txbx>
                        <w:txbxContent>
                          <w:p w14:paraId="3D22890B" w14:textId="77777777" w:rsidR="004A7CC2" w:rsidRDefault="00FC3BDE">
                            <w:r>
                              <w:rPr>
                                <w:rFonts w:hint="eastAsia"/>
                              </w:rPr>
                              <w:t>ここをクリック</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C013DE" id="_x0000_t202" coordsize="21600,21600" o:spt="202" path="m,l,21600r21600,l21600,xe">
                <v:stroke joinstyle="miter"/>
                <v:path gradientshapeok="t" o:connecttype="rect"/>
              </v:shapetype>
              <v:shape id="テキスト ボックス 9" o:spid="_x0000_s1026" type="#_x0000_t202" style="position:absolute;left:0;text-align:left;margin-left:220.85pt;margin-top:38.8pt;width:93.05pt;height: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" strokeweight=".5pt">
                <v:textbox inset=",1mm,,0">
                  <w:txbxContent>
                    <w:p w14:paraId="3D22890B" w14:textId="77777777" w:rsidR="004A7CC2" w:rsidRDefault="00FC3BDE">
                      <w:r>
                        <w:rPr>
                          <w:rFonts w:hint="eastAsia"/>
                        </w:rPr>
                        <w:t>ここをクリック</w:t>
                      </w:r>
                    </w:p>
                  </w:txbxContent>
                </v:textbox>
              </v:shape>
            </w:pict>
          </mc:Fallback>
        </mc:AlternateContent>
      </w:r>
      <w:r w:rsidR="004A7CC2">
        <w:rPr>
          <w:noProof/>
        </w:rPr>
        <w:drawing>
          <wp:inline distT="0" distB="0" distL="0" distR="0" wp14:anchorId="6C54CE59" wp14:editId="18072945">
            <wp:extent cx="3378549" cy="173484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68" t="5522" r="22250" b="48763"/>
                    <a:stretch/>
                  </pic:blipFill>
                  <pic:spPr bwMode="auto">
                    <a:xfrm>
                      <a:off x="0" y="0"/>
                      <a:ext cx="3469202" cy="1781393"/>
                    </a:xfrm>
                    <a:prstGeom prst="rect">
                      <a:avLst/>
                    </a:prstGeom>
                    <a:ln>
                      <a:noFill/>
                    </a:ln>
                    <a:extLst>
                      <a:ext uri="{53640926-AAD7-44D8-BBD7-CCE9431645EC}">
                        <a14:shadowObscured xmlns:a14="http://schemas.microsoft.com/office/drawing/2010/main"/>
                      </a:ext>
                    </a:extLst>
                  </pic:spPr>
                </pic:pic>
              </a:graphicData>
            </a:graphic>
          </wp:inline>
        </w:drawing>
      </w:r>
    </w:p>
    <w:p w14:paraId="5130FDBE" w14:textId="1859EA73" w:rsidR="002404D5" w:rsidRDefault="002404D5" w:rsidP="004A7CC2">
      <w:pPr>
        <w:pStyle w:val="aa"/>
        <w:spacing w:before="400"/>
      </w:pPr>
      <w:r>
        <w:rPr>
          <w:rFonts w:hint="eastAsia"/>
        </w:rPr>
        <w:t xml:space="preserve">(a) </w:t>
      </w:r>
      <w:r w:rsidR="00EC7059">
        <w:rPr>
          <w:rFonts w:hint="eastAsia"/>
        </w:rPr>
        <w:t>クリックする場所</w:t>
      </w:r>
    </w:p>
    <w:p w14:paraId="050E72C3" w14:textId="5E6436C6" w:rsidR="00A0685F" w:rsidRDefault="004A7CC2" w:rsidP="004A7CC2">
      <w:pPr>
        <w:pStyle w:val="aa"/>
        <w:spacing w:before="400"/>
      </w:pPr>
      <w:r>
        <w:rPr>
          <w:rFonts w:hint="eastAsia"/>
        </w:rPr>
        <w:t xml:space="preserve">　</w:t>
      </w:r>
      <w:r w:rsidR="00924D92" w:rsidRPr="00924D92">
        <w:rPr>
          <w:noProof/>
        </w:rPr>
        <w:drawing>
          <wp:inline distT="0" distB="0" distL="0" distR="0" wp14:anchorId="4454A643" wp14:editId="70F0BBDE">
            <wp:extent cx="2812211" cy="2100106"/>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77" t="5742" r="48991" b="55830"/>
                    <a:stretch/>
                  </pic:blipFill>
                  <pic:spPr bwMode="auto">
                    <a:xfrm>
                      <a:off x="0" y="0"/>
                      <a:ext cx="2866256" cy="2140466"/>
                    </a:xfrm>
                    <a:prstGeom prst="rect">
                      <a:avLst/>
                    </a:prstGeom>
                    <a:ln>
                      <a:noFill/>
                    </a:ln>
                    <a:extLst>
                      <a:ext uri="{53640926-AAD7-44D8-BBD7-CCE9431645EC}">
                        <a14:shadowObscured xmlns:a14="http://schemas.microsoft.com/office/drawing/2010/main"/>
                      </a:ext>
                    </a:extLst>
                  </pic:spPr>
                </pic:pic>
              </a:graphicData>
            </a:graphic>
          </wp:inline>
        </w:drawing>
      </w:r>
    </w:p>
    <w:p w14:paraId="70F04D60" w14:textId="14A63179" w:rsidR="00A0685F" w:rsidRDefault="002404D5" w:rsidP="00EC7059">
      <w:pPr>
        <w:pStyle w:val="aa"/>
        <w:spacing w:before="400"/>
      </w:pPr>
      <w:r>
        <w:rPr>
          <w:rFonts w:hint="eastAsia"/>
        </w:rPr>
        <w:t>(</w:t>
      </w:r>
      <w:r>
        <w:t>b</w:t>
      </w:r>
      <w:r w:rsidR="00A0685F">
        <w:rPr>
          <w:rFonts w:hint="eastAsia"/>
        </w:rPr>
        <w:t>) 実体の場所が表示される</w:t>
      </w:r>
    </w:p>
    <w:p w14:paraId="4DD548AC" w14:textId="0F9C3F15" w:rsidR="00B30B2B" w:rsidRDefault="004A7CC2" w:rsidP="004A7CC2">
      <w:pPr>
        <w:pStyle w:val="ad"/>
      </w:pPr>
      <w:bookmarkStart w:id="4" w:name="_Ref525925794"/>
      <w:r>
        <w:t>図</w:t>
      </w:r>
      <w:r w:rsidR="00703E3C">
        <w:rPr>
          <w:noProof/>
        </w:rPr>
        <w:fldChar w:fldCharType="begin"/>
      </w:r>
      <w:r w:rsidR="00703E3C">
        <w:rPr>
          <w:noProof/>
        </w:rPr>
        <w:instrText xml:space="preserve"> STYLEREF 1 \s </w:instrText>
      </w:r>
      <w:r w:rsidR="00703E3C">
        <w:rPr>
          <w:noProof/>
        </w:rPr>
        <w:fldChar w:fldCharType="separate"/>
      </w:r>
      <w:r w:rsidR="00E322B3">
        <w:rPr>
          <w:noProof/>
        </w:rPr>
        <w:t>2</w:t>
      </w:r>
      <w:r w:rsidR="00703E3C">
        <w:rPr>
          <w:noProof/>
        </w:rPr>
        <w:fldChar w:fldCharType="end"/>
      </w:r>
      <w:r>
        <w:t>.</w:t>
      </w:r>
      <w:r w:rsidR="00703E3C">
        <w:rPr>
          <w:noProof/>
        </w:rPr>
        <w:fldChar w:fldCharType="begin"/>
      </w:r>
      <w:r w:rsidR="00703E3C">
        <w:rPr>
          <w:noProof/>
        </w:rPr>
        <w:instrText xml:space="preserve"> SEQ 図 \* ARABIC \s 1 </w:instrText>
      </w:r>
      <w:r w:rsidR="00703E3C">
        <w:rPr>
          <w:noProof/>
        </w:rPr>
        <w:fldChar w:fldCharType="separate"/>
      </w:r>
      <w:r w:rsidR="00E322B3">
        <w:rPr>
          <w:noProof/>
        </w:rPr>
        <w:t>5</w:t>
      </w:r>
      <w:r w:rsidR="00703E3C">
        <w:rPr>
          <w:noProof/>
        </w:rPr>
        <w:fldChar w:fldCharType="end"/>
      </w:r>
      <w:bookmarkEnd w:id="4"/>
      <w:r>
        <w:rPr>
          <w:rFonts w:hint="eastAsia"/>
        </w:rPr>
        <w:t xml:space="preserve">　実体のある場所を表示する</w:t>
      </w:r>
    </w:p>
    <w:sectPr w:rsidR="00B30B2B" w:rsidSect="00645001">
      <w:footerReference w:type="even" r:id="rId14"/>
      <w:footerReference w:type="default" r:id="rId15"/>
      <w:pgSz w:w="11906" w:h="16838" w:code="9"/>
      <w:pgMar w:top="1814" w:right="1758" w:bottom="1814" w:left="1758" w:header="851" w:footer="992" w:gutter="0"/>
      <w:pgNumType w:start="1" w:chapStyle="1"/>
      <w:cols w:space="425"/>
      <w:docGrid w:type="linesAndChars" w:linePitch="400" w:charSpace="-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D3E08" w14:textId="77777777" w:rsidR="008804E6" w:rsidRDefault="008804E6">
      <w:r>
        <w:separator/>
      </w:r>
    </w:p>
  </w:endnote>
  <w:endnote w:type="continuationSeparator" w:id="0">
    <w:p w14:paraId="554557E2" w14:textId="77777777" w:rsidR="008804E6" w:rsidRDefault="00880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游明朝 Demibold">
    <w:panose1 w:val="020206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37AE4" w14:textId="77777777" w:rsidR="00617C17" w:rsidRDefault="00617C17" w:rsidP="008B5DF1">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098E837A" w14:textId="77777777" w:rsidR="00617C17" w:rsidRDefault="00617C1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438914"/>
      <w:docPartObj>
        <w:docPartGallery w:val="Page Numbers (Bottom of Page)"/>
        <w:docPartUnique/>
      </w:docPartObj>
    </w:sdtPr>
    <w:sdtContent>
      <w:p w14:paraId="05A612A0" w14:textId="77777777" w:rsidR="00645001" w:rsidRDefault="00645001" w:rsidP="00645001">
        <w:pPr>
          <w:pStyle w:val="a5"/>
          <w:jc w:val="center"/>
        </w:pPr>
        <w:r>
          <w:fldChar w:fldCharType="begin"/>
        </w:r>
        <w:r>
          <w:instrText>PAGE   \* MERGEFORMAT</w:instrText>
        </w:r>
        <w:r>
          <w:fldChar w:fldCharType="separate"/>
        </w:r>
        <w:r w:rsidR="001A76B5" w:rsidRPr="001A76B5">
          <w:rPr>
            <w:noProof/>
            <w:lang w:val="ja-JP"/>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526EC" w14:textId="77777777" w:rsidR="008804E6" w:rsidRDefault="008804E6">
      <w:r>
        <w:separator/>
      </w:r>
    </w:p>
  </w:footnote>
  <w:footnote w:type="continuationSeparator" w:id="0">
    <w:p w14:paraId="65727532" w14:textId="77777777" w:rsidR="008804E6" w:rsidRDefault="008804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58A3D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D46F8C8"/>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AE5C8AD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73BC704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D56B9E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27F898C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DECE142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59637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35788E2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F91A058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2531712B"/>
    <w:multiLevelType w:val="multilevel"/>
    <w:tmpl w:val="97C027AC"/>
    <w:lvl w:ilvl="0">
      <w:start w:val="2"/>
      <w:numFmt w:val="decimal"/>
      <w:pStyle w:val="1"/>
      <w:suff w:val="nothing"/>
      <w:lvlText w:val="%1　"/>
      <w:lvlJc w:val="left"/>
      <w:pPr>
        <w:ind w:left="0" w:firstLine="0"/>
      </w:pPr>
      <w:rPr>
        <w:rFonts w:hint="eastAsia"/>
      </w:rPr>
    </w:lvl>
    <w:lvl w:ilvl="1">
      <w:start w:val="1"/>
      <w:numFmt w:val="decimal"/>
      <w:pStyle w:val="2"/>
      <w:suff w:val="nothing"/>
      <w:lvlText w:val="%1.%2　"/>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3DA64F68"/>
    <w:multiLevelType w:val="multilevel"/>
    <w:tmpl w:val="8166A42E"/>
    <w:lvl w:ilvl="0">
      <w:start w:val="1"/>
      <w:numFmt w:val="decimal"/>
      <w:suff w:val="nothing"/>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15:restartNumberingAfterBreak="0">
    <w:nsid w:val="4AF0243B"/>
    <w:multiLevelType w:val="hybridMultilevel"/>
    <w:tmpl w:val="53123FC2"/>
    <w:lvl w:ilvl="0" w:tplc="57060246">
      <w:start w:val="1"/>
      <w:numFmt w:val="bullet"/>
      <w:pStyle w:val="a"/>
      <w:lvlText w:val=""/>
      <w:lvlJc w:val="left"/>
      <w:pPr>
        <w:ind w:left="570" w:hanging="420"/>
      </w:pPr>
      <w:rPr>
        <w:rFonts w:ascii="Wingdings" w:hAnsi="Wingdings" w:hint="default"/>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13" w15:restartNumberingAfterBreak="0">
    <w:nsid w:val="72A74E17"/>
    <w:multiLevelType w:val="hybridMultilevel"/>
    <w:tmpl w:val="1974E0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50181910">
    <w:abstractNumId w:val="11"/>
  </w:num>
  <w:num w:numId="2" w16cid:durableId="14564848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4732579">
    <w:abstractNumId w:val="10"/>
  </w:num>
  <w:num w:numId="4" w16cid:durableId="1659580093">
    <w:abstractNumId w:val="12"/>
  </w:num>
  <w:num w:numId="5" w16cid:durableId="742609958">
    <w:abstractNumId w:val="9"/>
  </w:num>
  <w:num w:numId="6" w16cid:durableId="1229418845">
    <w:abstractNumId w:val="7"/>
  </w:num>
  <w:num w:numId="7" w16cid:durableId="21319910">
    <w:abstractNumId w:val="6"/>
  </w:num>
  <w:num w:numId="8" w16cid:durableId="474951317">
    <w:abstractNumId w:val="5"/>
  </w:num>
  <w:num w:numId="9" w16cid:durableId="2135516924">
    <w:abstractNumId w:val="4"/>
  </w:num>
  <w:num w:numId="10" w16cid:durableId="1592469866">
    <w:abstractNumId w:val="8"/>
  </w:num>
  <w:num w:numId="11" w16cid:durableId="1645544764">
    <w:abstractNumId w:val="3"/>
  </w:num>
  <w:num w:numId="12" w16cid:durableId="1700885675">
    <w:abstractNumId w:val="2"/>
  </w:num>
  <w:num w:numId="13" w16cid:durableId="1768574873">
    <w:abstractNumId w:val="1"/>
  </w:num>
  <w:num w:numId="14" w16cid:durableId="1688360299">
    <w:abstractNumId w:val="0"/>
  </w:num>
  <w:num w:numId="15" w16cid:durableId="952900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05"/>
  <w:drawingGridVerticalSpacing w:val="200"/>
  <w:displayHorizontalDrawingGridEvery w:val="0"/>
  <w:displayVerticalDrawingGridEvery w:val="2"/>
  <w:characterSpacingControl w:val="compressPunctuation"/>
  <w:hdrShapeDefaults>
    <o:shapedefaults v:ext="edit" spidmax="2050">
      <v:textbox inset="5.85pt,.7pt,5.85pt,.7pt"/>
      <o:colormru v:ext="edit" colors="#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4C5"/>
    <w:rsid w:val="000132FC"/>
    <w:rsid w:val="00030977"/>
    <w:rsid w:val="00034FAA"/>
    <w:rsid w:val="00042A9C"/>
    <w:rsid w:val="000746FC"/>
    <w:rsid w:val="00086B3C"/>
    <w:rsid w:val="00094248"/>
    <w:rsid w:val="000B78A4"/>
    <w:rsid w:val="000E0998"/>
    <w:rsid w:val="001303A0"/>
    <w:rsid w:val="001322E5"/>
    <w:rsid w:val="00142785"/>
    <w:rsid w:val="00156472"/>
    <w:rsid w:val="00163F43"/>
    <w:rsid w:val="00170642"/>
    <w:rsid w:val="00171093"/>
    <w:rsid w:val="00171C66"/>
    <w:rsid w:val="00174BF9"/>
    <w:rsid w:val="00175CD3"/>
    <w:rsid w:val="00195D43"/>
    <w:rsid w:val="001A45DE"/>
    <w:rsid w:val="001A76B5"/>
    <w:rsid w:val="001B17A7"/>
    <w:rsid w:val="001B2A29"/>
    <w:rsid w:val="001C07A3"/>
    <w:rsid w:val="001C68B8"/>
    <w:rsid w:val="001D0B19"/>
    <w:rsid w:val="001E423F"/>
    <w:rsid w:val="001F18EE"/>
    <w:rsid w:val="00220719"/>
    <w:rsid w:val="002208D7"/>
    <w:rsid w:val="0023223A"/>
    <w:rsid w:val="002404D5"/>
    <w:rsid w:val="00246443"/>
    <w:rsid w:val="00247701"/>
    <w:rsid w:val="0029475E"/>
    <w:rsid w:val="00295FEE"/>
    <w:rsid w:val="002D72A6"/>
    <w:rsid w:val="002E3A49"/>
    <w:rsid w:val="002F5D4D"/>
    <w:rsid w:val="00312452"/>
    <w:rsid w:val="0032112F"/>
    <w:rsid w:val="0032746B"/>
    <w:rsid w:val="0033371D"/>
    <w:rsid w:val="0034613D"/>
    <w:rsid w:val="003470FF"/>
    <w:rsid w:val="00356F80"/>
    <w:rsid w:val="00357EBD"/>
    <w:rsid w:val="0037733D"/>
    <w:rsid w:val="00396987"/>
    <w:rsid w:val="003A4651"/>
    <w:rsid w:val="003D007E"/>
    <w:rsid w:val="003D4ACB"/>
    <w:rsid w:val="003E1ACF"/>
    <w:rsid w:val="003F1D23"/>
    <w:rsid w:val="003F67E2"/>
    <w:rsid w:val="00401C6C"/>
    <w:rsid w:val="0040227E"/>
    <w:rsid w:val="004202EA"/>
    <w:rsid w:val="00434DC6"/>
    <w:rsid w:val="00443915"/>
    <w:rsid w:val="004504F2"/>
    <w:rsid w:val="00462718"/>
    <w:rsid w:val="00487585"/>
    <w:rsid w:val="004A00FF"/>
    <w:rsid w:val="004A2E33"/>
    <w:rsid w:val="004A492E"/>
    <w:rsid w:val="004A7CC2"/>
    <w:rsid w:val="004B56D3"/>
    <w:rsid w:val="004D2AC0"/>
    <w:rsid w:val="005021C2"/>
    <w:rsid w:val="00511158"/>
    <w:rsid w:val="00520FF0"/>
    <w:rsid w:val="00524778"/>
    <w:rsid w:val="0055459A"/>
    <w:rsid w:val="005951CF"/>
    <w:rsid w:val="005B0FD6"/>
    <w:rsid w:val="005B2740"/>
    <w:rsid w:val="005C689E"/>
    <w:rsid w:val="005D2367"/>
    <w:rsid w:val="005F0616"/>
    <w:rsid w:val="005F121B"/>
    <w:rsid w:val="005F7B7E"/>
    <w:rsid w:val="005F7C00"/>
    <w:rsid w:val="00614E4C"/>
    <w:rsid w:val="00617C17"/>
    <w:rsid w:val="00626907"/>
    <w:rsid w:val="00640B6E"/>
    <w:rsid w:val="00645001"/>
    <w:rsid w:val="0065624A"/>
    <w:rsid w:val="00666FC1"/>
    <w:rsid w:val="006714C5"/>
    <w:rsid w:val="00672AB9"/>
    <w:rsid w:val="0068444C"/>
    <w:rsid w:val="006A3E6A"/>
    <w:rsid w:val="006A6F0C"/>
    <w:rsid w:val="006C628B"/>
    <w:rsid w:val="006D650F"/>
    <w:rsid w:val="006E49D4"/>
    <w:rsid w:val="006F10A7"/>
    <w:rsid w:val="006F6EC4"/>
    <w:rsid w:val="00700B92"/>
    <w:rsid w:val="00703E3C"/>
    <w:rsid w:val="00717C2F"/>
    <w:rsid w:val="007218B3"/>
    <w:rsid w:val="00723F1C"/>
    <w:rsid w:val="00741C58"/>
    <w:rsid w:val="00756767"/>
    <w:rsid w:val="00767F90"/>
    <w:rsid w:val="007C0B28"/>
    <w:rsid w:val="007E392E"/>
    <w:rsid w:val="007E7772"/>
    <w:rsid w:val="007F49F5"/>
    <w:rsid w:val="007F67D4"/>
    <w:rsid w:val="00864A00"/>
    <w:rsid w:val="008804E6"/>
    <w:rsid w:val="008824B1"/>
    <w:rsid w:val="008844A7"/>
    <w:rsid w:val="008A4B1B"/>
    <w:rsid w:val="008A5A49"/>
    <w:rsid w:val="008B5DF1"/>
    <w:rsid w:val="008C3EA6"/>
    <w:rsid w:val="008E10FA"/>
    <w:rsid w:val="008E1432"/>
    <w:rsid w:val="008E361D"/>
    <w:rsid w:val="008E5B62"/>
    <w:rsid w:val="008E7807"/>
    <w:rsid w:val="0090271D"/>
    <w:rsid w:val="00904A5F"/>
    <w:rsid w:val="009242DF"/>
    <w:rsid w:val="00924D92"/>
    <w:rsid w:val="00926E18"/>
    <w:rsid w:val="00932CB3"/>
    <w:rsid w:val="00947B97"/>
    <w:rsid w:val="009541D3"/>
    <w:rsid w:val="00955833"/>
    <w:rsid w:val="00956950"/>
    <w:rsid w:val="00963168"/>
    <w:rsid w:val="009B55A3"/>
    <w:rsid w:val="009C2886"/>
    <w:rsid w:val="009C754D"/>
    <w:rsid w:val="009C7C31"/>
    <w:rsid w:val="00A05DB9"/>
    <w:rsid w:val="00A0685F"/>
    <w:rsid w:val="00A3244A"/>
    <w:rsid w:val="00A36DC7"/>
    <w:rsid w:val="00A4171B"/>
    <w:rsid w:val="00A453E7"/>
    <w:rsid w:val="00A6153E"/>
    <w:rsid w:val="00A66133"/>
    <w:rsid w:val="00A66B9A"/>
    <w:rsid w:val="00A70B71"/>
    <w:rsid w:val="00A90710"/>
    <w:rsid w:val="00AA158F"/>
    <w:rsid w:val="00AB5FB4"/>
    <w:rsid w:val="00AB7EB1"/>
    <w:rsid w:val="00AF1DD1"/>
    <w:rsid w:val="00AF3417"/>
    <w:rsid w:val="00AF7310"/>
    <w:rsid w:val="00B04387"/>
    <w:rsid w:val="00B216E5"/>
    <w:rsid w:val="00B23EB1"/>
    <w:rsid w:val="00B30B2B"/>
    <w:rsid w:val="00B45C13"/>
    <w:rsid w:val="00B74E6D"/>
    <w:rsid w:val="00B80AA1"/>
    <w:rsid w:val="00B903B9"/>
    <w:rsid w:val="00BA0780"/>
    <w:rsid w:val="00BA2036"/>
    <w:rsid w:val="00BB4742"/>
    <w:rsid w:val="00BC7927"/>
    <w:rsid w:val="00BD052F"/>
    <w:rsid w:val="00BD37D9"/>
    <w:rsid w:val="00BE3737"/>
    <w:rsid w:val="00BF2AF8"/>
    <w:rsid w:val="00C10D06"/>
    <w:rsid w:val="00C20054"/>
    <w:rsid w:val="00C36BBD"/>
    <w:rsid w:val="00C4444A"/>
    <w:rsid w:val="00C5242A"/>
    <w:rsid w:val="00C525D2"/>
    <w:rsid w:val="00C53941"/>
    <w:rsid w:val="00C65AF8"/>
    <w:rsid w:val="00CA1AD9"/>
    <w:rsid w:val="00CB5D5D"/>
    <w:rsid w:val="00CF453F"/>
    <w:rsid w:val="00CF666F"/>
    <w:rsid w:val="00D16895"/>
    <w:rsid w:val="00D2087B"/>
    <w:rsid w:val="00D20A00"/>
    <w:rsid w:val="00D26F40"/>
    <w:rsid w:val="00D31AA1"/>
    <w:rsid w:val="00D37A24"/>
    <w:rsid w:val="00D65A35"/>
    <w:rsid w:val="00D72160"/>
    <w:rsid w:val="00D9350D"/>
    <w:rsid w:val="00D97181"/>
    <w:rsid w:val="00DE4780"/>
    <w:rsid w:val="00DF55A0"/>
    <w:rsid w:val="00E13EFF"/>
    <w:rsid w:val="00E1610A"/>
    <w:rsid w:val="00E31004"/>
    <w:rsid w:val="00E322B3"/>
    <w:rsid w:val="00E3240A"/>
    <w:rsid w:val="00E50210"/>
    <w:rsid w:val="00E6337B"/>
    <w:rsid w:val="00E71934"/>
    <w:rsid w:val="00E84A74"/>
    <w:rsid w:val="00EA6243"/>
    <w:rsid w:val="00EB1C04"/>
    <w:rsid w:val="00EC47A6"/>
    <w:rsid w:val="00EC7059"/>
    <w:rsid w:val="00ED094A"/>
    <w:rsid w:val="00EE1D4D"/>
    <w:rsid w:val="00F014C0"/>
    <w:rsid w:val="00F10F4A"/>
    <w:rsid w:val="00F26F6C"/>
    <w:rsid w:val="00F36A1E"/>
    <w:rsid w:val="00F37919"/>
    <w:rsid w:val="00F53259"/>
    <w:rsid w:val="00F57C6E"/>
    <w:rsid w:val="00F80DE8"/>
    <w:rsid w:val="00F80E76"/>
    <w:rsid w:val="00FA3971"/>
    <w:rsid w:val="00FB53AA"/>
    <w:rsid w:val="00FC3BDE"/>
    <w:rsid w:val="00FD1EC9"/>
    <w:rsid w:val="00FD5C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ddd,#eaeaea"/>
    </o:shapedefaults>
    <o:shapelayout v:ext="edit">
      <o:idmap v:ext="edit" data="2"/>
    </o:shapelayout>
  </w:shapeDefaults>
  <w:decimalSymbol w:val="."/>
  <w:listSeparator w:val=","/>
  <w14:docId w14:val="44D0BA96"/>
  <w14:defaultImageDpi w14:val="330"/>
  <w15:chartTrackingRefBased/>
  <w15:docId w15:val="{9C26D1D7-4511-46DC-BB32-58F1FE2B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E1432"/>
    <w:pPr>
      <w:widowControl w:val="0"/>
      <w:jc w:val="both"/>
    </w:pPr>
    <w:rPr>
      <w:rFonts w:asciiTheme="minorHAnsi" w:eastAsiaTheme="minorEastAsia" w:hAnsiTheme="minorHAnsi"/>
      <w:kern w:val="2"/>
      <w:sz w:val="21"/>
      <w:szCs w:val="24"/>
    </w:rPr>
  </w:style>
  <w:style w:type="paragraph" w:styleId="1">
    <w:name w:val="heading 1"/>
    <w:basedOn w:val="a0"/>
    <w:next w:val="a0"/>
    <w:qFormat/>
    <w:rsid w:val="008E1432"/>
    <w:pPr>
      <w:keepNext/>
      <w:numPr>
        <w:numId w:val="3"/>
      </w:numPr>
      <w:jc w:val="center"/>
      <w:outlineLvl w:val="0"/>
    </w:pPr>
    <w:rPr>
      <w:rFonts w:ascii="Arial" w:eastAsia="游ゴシック" w:hAnsi="Arial"/>
      <w:b/>
      <w:sz w:val="32"/>
    </w:rPr>
  </w:style>
  <w:style w:type="paragraph" w:styleId="2">
    <w:name w:val="heading 2"/>
    <w:basedOn w:val="a0"/>
    <w:next w:val="a0"/>
    <w:qFormat/>
    <w:rsid w:val="00723F1C"/>
    <w:pPr>
      <w:keepNext/>
      <w:numPr>
        <w:ilvl w:val="1"/>
        <w:numId w:val="3"/>
      </w:numPr>
      <w:spacing w:beforeLines="100" w:before="100"/>
      <w:outlineLvl w:val="1"/>
    </w:pPr>
    <w:rPr>
      <w:rFonts w:ascii="游ゴシック" w:eastAsia="游ゴシック" w:hAnsi="Arial"/>
      <w:b/>
    </w:rPr>
  </w:style>
  <w:style w:type="paragraph" w:styleId="3">
    <w:name w:val="heading 3"/>
    <w:basedOn w:val="a0"/>
    <w:next w:val="a0"/>
    <w:qFormat/>
    <w:rsid w:val="004A2E33"/>
    <w:pPr>
      <w:keepNext/>
      <w:ind w:leftChars="400" w:left="400"/>
      <w:outlineLvl w:val="2"/>
    </w:pPr>
    <w:rPr>
      <w:rFonts w:ascii="游ゴシック" w:eastAsia="游ゴシック" w:hAnsi="Arial"/>
      <w:b/>
    </w:rPr>
  </w:style>
  <w:style w:type="paragraph" w:styleId="4">
    <w:name w:val="heading 4"/>
    <w:basedOn w:val="a0"/>
    <w:next w:val="a0"/>
    <w:qFormat/>
    <w:rsid w:val="00617C17"/>
    <w:pPr>
      <w:keepNext/>
      <w:ind w:leftChars="400" w:left="400"/>
      <w:outlineLvl w:val="3"/>
    </w:pPr>
    <w:rPr>
      <w:b/>
      <w:bCs/>
    </w:rPr>
  </w:style>
  <w:style w:type="paragraph" w:styleId="5">
    <w:name w:val="heading 5"/>
    <w:basedOn w:val="a0"/>
    <w:next w:val="a0"/>
    <w:qFormat/>
    <w:rsid w:val="00617C17"/>
    <w:pPr>
      <w:keepNext/>
      <w:ind w:leftChars="800" w:left="800"/>
      <w:outlineLvl w:val="4"/>
    </w:pPr>
    <w:rPr>
      <w:rFonts w:ascii="Arial" w:eastAsia="ＭＳ ゴシック" w:hAnsi="Arial"/>
    </w:rPr>
  </w:style>
  <w:style w:type="paragraph" w:styleId="6">
    <w:name w:val="heading 6"/>
    <w:basedOn w:val="a0"/>
    <w:next w:val="a0"/>
    <w:qFormat/>
    <w:rsid w:val="00617C17"/>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6714C5"/>
    <w:pPr>
      <w:tabs>
        <w:tab w:val="center" w:pos="4252"/>
        <w:tab w:val="right" w:pos="8504"/>
      </w:tabs>
      <w:snapToGrid w:val="0"/>
    </w:pPr>
  </w:style>
  <w:style w:type="paragraph" w:styleId="a5">
    <w:name w:val="footer"/>
    <w:basedOn w:val="a0"/>
    <w:link w:val="a6"/>
    <w:uiPriority w:val="99"/>
    <w:rsid w:val="006714C5"/>
    <w:pPr>
      <w:tabs>
        <w:tab w:val="center" w:pos="4252"/>
        <w:tab w:val="right" w:pos="8504"/>
      </w:tabs>
      <w:snapToGrid w:val="0"/>
    </w:pPr>
  </w:style>
  <w:style w:type="paragraph" w:styleId="a7">
    <w:name w:val="Plain Text"/>
    <w:basedOn w:val="a0"/>
    <w:rsid w:val="008824B1"/>
    <w:rPr>
      <w:rFonts w:ascii="ＭＳ 明朝" w:hAnsi="Courier New" w:cs="Courier New"/>
      <w:szCs w:val="21"/>
    </w:rPr>
  </w:style>
  <w:style w:type="character" w:styleId="a8">
    <w:name w:val="page number"/>
    <w:basedOn w:val="a1"/>
    <w:rsid w:val="008B5DF1"/>
  </w:style>
  <w:style w:type="paragraph" w:customStyle="1" w:styleId="a9">
    <w:name w:val="課題"/>
    <w:basedOn w:val="a0"/>
    <w:rsid w:val="00645001"/>
    <w:pPr>
      <w:keepNext/>
      <w:spacing w:beforeLines="100" w:before="100"/>
    </w:pPr>
    <w:rPr>
      <w:rFonts w:ascii="游ゴシック" w:eastAsia="游ゴシック" w:hAnsi="Arial"/>
      <w:b/>
    </w:rPr>
  </w:style>
  <w:style w:type="paragraph" w:customStyle="1" w:styleId="aa">
    <w:name w:val="図"/>
    <w:basedOn w:val="a0"/>
    <w:qFormat/>
    <w:rsid w:val="004A7CC2"/>
    <w:pPr>
      <w:keepNext/>
      <w:spacing w:beforeLines="100" w:before="100"/>
      <w:contextualSpacing/>
      <w:jc w:val="center"/>
    </w:pPr>
  </w:style>
  <w:style w:type="paragraph" w:styleId="ab">
    <w:name w:val="Balloon Text"/>
    <w:basedOn w:val="a0"/>
    <w:link w:val="ac"/>
    <w:rsid w:val="004A2E33"/>
    <w:rPr>
      <w:rFonts w:asciiTheme="majorHAnsi" w:eastAsiaTheme="majorEastAsia" w:hAnsiTheme="majorHAnsi" w:cstheme="majorBidi"/>
      <w:sz w:val="18"/>
      <w:szCs w:val="18"/>
    </w:rPr>
  </w:style>
  <w:style w:type="character" w:customStyle="1" w:styleId="ac">
    <w:name w:val="吹き出し (文字)"/>
    <w:basedOn w:val="a1"/>
    <w:link w:val="ab"/>
    <w:rsid w:val="004A2E33"/>
    <w:rPr>
      <w:rFonts w:asciiTheme="majorHAnsi" w:eastAsiaTheme="majorEastAsia" w:hAnsiTheme="majorHAnsi" w:cstheme="majorBidi"/>
      <w:kern w:val="2"/>
      <w:sz w:val="18"/>
      <w:szCs w:val="18"/>
    </w:rPr>
  </w:style>
  <w:style w:type="paragraph" w:customStyle="1" w:styleId="a">
    <w:name w:val="独自箇条書き"/>
    <w:basedOn w:val="a0"/>
    <w:qFormat/>
    <w:rsid w:val="00086B3C"/>
    <w:pPr>
      <w:numPr>
        <w:numId w:val="4"/>
      </w:numPr>
      <w:spacing w:beforeLines="100" w:before="100" w:afterLines="100" w:after="100"/>
      <w:ind w:leftChars="150" w:left="300" w:hangingChars="150" w:hanging="150"/>
      <w:contextualSpacing/>
    </w:pPr>
  </w:style>
  <w:style w:type="paragraph" w:customStyle="1" w:styleId="ad">
    <w:name w:val="図キャプション"/>
    <w:basedOn w:val="a0"/>
    <w:rsid w:val="00645001"/>
    <w:pPr>
      <w:spacing w:afterLines="100" w:after="400"/>
      <w:jc w:val="center"/>
    </w:pPr>
    <w:rPr>
      <w:rFonts w:cs="ＭＳ 明朝"/>
      <w:szCs w:val="20"/>
    </w:rPr>
  </w:style>
  <w:style w:type="character" w:customStyle="1" w:styleId="a6">
    <w:name w:val="フッター (文字)"/>
    <w:basedOn w:val="a1"/>
    <w:link w:val="a5"/>
    <w:uiPriority w:val="99"/>
    <w:rsid w:val="00645001"/>
    <w:rPr>
      <w:rFonts w:asciiTheme="minorHAnsi" w:eastAsiaTheme="minorEastAsia" w:hAnsiTheme="minorHAnsi"/>
      <w:kern w:val="2"/>
      <w:sz w:val="21"/>
      <w:szCs w:val="24"/>
    </w:rPr>
  </w:style>
  <w:style w:type="paragraph" w:customStyle="1" w:styleId="ae">
    <w:name w:val="強調"/>
    <w:basedOn w:val="a0"/>
    <w:next w:val="a0"/>
    <w:link w:val="af"/>
    <w:qFormat/>
    <w:rsid w:val="0040227E"/>
    <w:rPr>
      <w:rFonts w:ascii="游明朝 Demibold" w:eastAsia="游明朝 Demibold"/>
    </w:rPr>
  </w:style>
  <w:style w:type="paragraph" w:styleId="af0">
    <w:name w:val="caption"/>
    <w:basedOn w:val="a0"/>
    <w:next w:val="a0"/>
    <w:qFormat/>
    <w:rsid w:val="00EC47A6"/>
    <w:rPr>
      <w:b/>
      <w:bCs/>
      <w:szCs w:val="21"/>
    </w:rPr>
  </w:style>
  <w:style w:type="character" w:customStyle="1" w:styleId="af">
    <w:name w:val="強調 (文字)"/>
    <w:basedOn w:val="a1"/>
    <w:link w:val="ae"/>
    <w:rsid w:val="0040227E"/>
    <w:rPr>
      <w:rFonts w:ascii="游明朝 Demibold" w:eastAsia="游明朝 Demibold" w:hAnsiTheme="minorHAnsi"/>
      <w:kern w:val="2"/>
      <w:sz w:val="21"/>
      <w:szCs w:val="24"/>
    </w:rPr>
  </w:style>
  <w:style w:type="paragraph" w:customStyle="1" w:styleId="af1">
    <w:name w:val="独自段落番号"/>
    <w:basedOn w:val="a0"/>
    <w:qFormat/>
    <w:rsid w:val="00B74E6D"/>
    <w:pPr>
      <w:spacing w:beforeLines="100" w:before="100" w:afterLines="100" w:after="100"/>
      <w:ind w:leftChars="150" w:left="300" w:hangingChars="150" w:hanging="150"/>
      <w:contextualSpacing/>
    </w:pPr>
  </w:style>
  <w:style w:type="paragraph" w:customStyle="1" w:styleId="20">
    <w:name w:val="ぶら下げ2字"/>
    <w:basedOn w:val="a0"/>
    <w:qFormat/>
    <w:rsid w:val="00E322B3"/>
    <w:pPr>
      <w:ind w:left="200" w:hangingChars="200" w:hanging="200"/>
    </w:pPr>
  </w:style>
  <w:style w:type="paragraph" w:styleId="af2">
    <w:name w:val="List Paragraph"/>
    <w:basedOn w:val="a0"/>
    <w:uiPriority w:val="34"/>
    <w:qFormat/>
    <w:rsid w:val="00E322B3"/>
    <w:pPr>
      <w:ind w:leftChars="400" w:left="840"/>
    </w:pPr>
  </w:style>
  <w:style w:type="character" w:styleId="af3">
    <w:name w:val="Placeholder Text"/>
    <w:basedOn w:val="a1"/>
    <w:uiPriority w:val="99"/>
    <w:semiHidden/>
    <w:rsid w:val="00FD5C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bu\Application%20Data\Microsoft\Templates\&#24773;&#22577;&#12486;&#12461;&#12473;&#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yabu">
      <a:majorFont>
        <a:latin typeface="游ゴシック Medium"/>
        <a:ea typeface="游ゴシック Medium"/>
        <a:cs typeface=""/>
      </a:majorFont>
      <a:minorFont>
        <a:latin typeface="游明朝"/>
        <a:ea typeface="游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51CEE-4F31-4A29-BC17-63815D0D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情報テキスト.dot</Template>
  <TotalTime>841</TotalTime>
  <Pages>9</Pages>
  <Words>984</Words>
  <Characters>5612</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yabu</dc:creator>
  <cp:keywords/>
  <dc:description/>
  <cp:lastModifiedBy>yabu</cp:lastModifiedBy>
  <cp:revision>88</cp:revision>
  <cp:lastPrinted>2020-07-11T11:32:00Z</cp:lastPrinted>
  <dcterms:created xsi:type="dcterms:W3CDTF">2015-09-30T06:19:00Z</dcterms:created>
  <dcterms:modified xsi:type="dcterms:W3CDTF">2022-10-27T15:12:00Z</dcterms:modified>
</cp:coreProperties>
</file>